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73" w:rsidRPr="00C10AA4" w:rsidRDefault="005E5373" w:rsidP="005E5373">
      <w:pPr>
        <w:autoSpaceDE w:val="0"/>
        <w:autoSpaceDN w:val="0"/>
        <w:adjustRightInd w:val="0"/>
        <w:jc w:val="right"/>
        <w:rPr>
          <w:rFonts w:ascii="Arial Narrow" w:hAnsi="Arial Narrow" w:cs="Optima"/>
          <w:b/>
          <w:sz w:val="20"/>
          <w:szCs w:val="20"/>
        </w:rPr>
      </w:pPr>
      <w:bookmarkStart w:id="0" w:name="AppendixC"/>
      <w:bookmarkStart w:id="1" w:name="_GoBack"/>
      <w:bookmarkEnd w:id="1"/>
      <w:r w:rsidRPr="00C10AA4">
        <w:rPr>
          <w:rFonts w:ascii="Arial Narrow" w:hAnsi="Arial Narrow" w:cs="Optima"/>
          <w:b/>
          <w:sz w:val="20"/>
          <w:szCs w:val="20"/>
        </w:rPr>
        <w:t>APPENDIX C</w:t>
      </w:r>
    </w:p>
    <w:bookmarkEnd w:id="0"/>
    <w:p w:rsidR="005E5373" w:rsidRPr="00C10AA4" w:rsidRDefault="005E5373" w:rsidP="005E5373">
      <w:pPr>
        <w:autoSpaceDE w:val="0"/>
        <w:autoSpaceDN w:val="0"/>
        <w:adjustRightInd w:val="0"/>
        <w:jc w:val="right"/>
        <w:rPr>
          <w:rFonts w:ascii="Arial Narrow" w:hAnsi="Arial Narrow" w:cs="Optima"/>
          <w:b/>
          <w:sz w:val="16"/>
          <w:szCs w:val="16"/>
        </w:rPr>
      </w:pPr>
    </w:p>
    <w:tbl>
      <w:tblPr>
        <w:tblW w:w="9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7"/>
      </w:tblGrid>
      <w:tr w:rsidR="005E5373" w:rsidRPr="005E5373" w:rsidTr="00CC16AF">
        <w:trPr>
          <w:trHeight w:val="279"/>
          <w:jc w:val="center"/>
        </w:trPr>
        <w:tc>
          <w:tcPr>
            <w:tcW w:w="9997" w:type="dxa"/>
            <w:shd w:val="clear" w:color="auto" w:fill="365F91"/>
          </w:tcPr>
          <w:p w:rsidR="005E5373" w:rsidRPr="000F6D09" w:rsidRDefault="005E5373" w:rsidP="00CC16AF">
            <w:pPr>
              <w:pStyle w:val="Header"/>
              <w:jc w:val="center"/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</w:pPr>
            <w:r w:rsidRPr="00C10AA4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>HAZARD MANAGEMENT –</w:t>
            </w:r>
            <w:r w:rsidR="00A934F7" w:rsidRPr="00C10AA4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C10AA4">
              <w:rPr>
                <w:rFonts w:ascii="Arial Narrow" w:hAnsi="Arial Narrow"/>
                <w:b/>
                <w:color w:val="FFFFFF" w:themeColor="background1"/>
                <w:sz w:val="28"/>
                <w:szCs w:val="28"/>
              </w:rPr>
              <w:t>PROFICIENCY RECORD</w:t>
            </w:r>
          </w:p>
        </w:tc>
      </w:tr>
    </w:tbl>
    <w:p w:rsidR="005E5373" w:rsidRPr="00C10AA4" w:rsidRDefault="005E5373" w:rsidP="005E5373">
      <w:pPr>
        <w:pStyle w:val="Header"/>
        <w:rPr>
          <w:rFonts w:ascii="Arial Narrow" w:hAnsi="Arial Narrow"/>
          <w:sz w:val="16"/>
          <w:szCs w:val="16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662"/>
      </w:tblGrid>
      <w:tr w:rsidR="005E5373" w:rsidRPr="00C10AA4" w:rsidTr="00CC16AF"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tabs>
                <w:tab w:val="left" w:pos="2432"/>
              </w:tabs>
              <w:rPr>
                <w:rFonts w:ascii="Arial Narrow" w:hAnsi="Arial Narrow"/>
                <w:b/>
                <w:sz w:val="22"/>
                <w:szCs w:val="22"/>
              </w:rPr>
            </w:pPr>
            <w:r w:rsidRPr="00C10AA4">
              <w:rPr>
                <w:rFonts w:ascii="Arial Narrow" w:hAnsi="Arial Narrow"/>
                <w:b/>
                <w:sz w:val="22"/>
                <w:szCs w:val="22"/>
              </w:rPr>
              <w:t>NAME OF TASK/ACTIVITY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5E5373" w:rsidRPr="00C10AA4" w:rsidTr="00CC16AF">
        <w:tc>
          <w:tcPr>
            <w:tcW w:w="3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90BA3">
              <w:rPr>
                <w:rFonts w:ascii="Arial Narrow" w:hAnsi="Arial Narrow"/>
                <w:b/>
                <w:sz w:val="22"/>
                <w:szCs w:val="22"/>
              </w:rPr>
              <w:t>LOCATION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0F6D09" w:rsidRPr="00C10AA4" w:rsidRDefault="000F6D09" w:rsidP="005E5373">
      <w:pPr>
        <w:jc w:val="center"/>
        <w:rPr>
          <w:rFonts w:ascii="Arial Narrow" w:hAnsi="Arial Narrow"/>
          <w:sz w:val="10"/>
          <w:szCs w:val="10"/>
        </w:rPr>
      </w:pPr>
    </w:p>
    <w:p w:rsidR="00015C12" w:rsidRPr="00C10AA4" w:rsidRDefault="005E5373" w:rsidP="00E76114">
      <w:pPr>
        <w:pStyle w:val="ListParagraph"/>
        <w:numPr>
          <w:ilvl w:val="0"/>
          <w:numId w:val="0"/>
        </w:numPr>
        <w:spacing w:before="0"/>
        <w:ind w:left="448"/>
        <w:jc w:val="center"/>
        <w:rPr>
          <w:rFonts w:ascii="Arial Narrow" w:hAnsi="Arial Narrow"/>
          <w:b/>
          <w:color w:val="auto"/>
          <w:sz w:val="20"/>
          <w:szCs w:val="20"/>
        </w:rPr>
      </w:pPr>
      <w:r w:rsidRPr="00C10AA4">
        <w:rPr>
          <w:rFonts w:ascii="Arial Narrow" w:hAnsi="Arial Narrow"/>
          <w:b/>
          <w:color w:val="auto"/>
          <w:sz w:val="20"/>
          <w:szCs w:val="20"/>
        </w:rPr>
        <w:t>Attach a copy of the training content</w:t>
      </w:r>
      <w:r w:rsidR="005774FB" w:rsidRPr="00C10AA4">
        <w:rPr>
          <w:rFonts w:ascii="Arial Narrow" w:hAnsi="Arial Narrow"/>
          <w:b/>
          <w:color w:val="auto"/>
          <w:sz w:val="20"/>
          <w:szCs w:val="20"/>
        </w:rPr>
        <w:t>/assessment criteria</w:t>
      </w:r>
      <w:r w:rsidRPr="00C10AA4">
        <w:rPr>
          <w:rFonts w:ascii="Arial Narrow" w:hAnsi="Arial Narrow"/>
          <w:b/>
          <w:color w:val="auto"/>
          <w:sz w:val="20"/>
          <w:szCs w:val="20"/>
        </w:rPr>
        <w:t xml:space="preserve"> to this record</w:t>
      </w:r>
      <w:r w:rsidR="000F6D09" w:rsidRPr="00C10AA4">
        <w:rPr>
          <w:rFonts w:ascii="Arial Narrow" w:hAnsi="Arial Narrow"/>
          <w:b/>
          <w:color w:val="auto"/>
          <w:sz w:val="20"/>
          <w:szCs w:val="20"/>
        </w:rPr>
        <w:t xml:space="preserve"> e.g. Safe Operating Procedure</w:t>
      </w:r>
      <w:r w:rsidR="00E76114" w:rsidRPr="00C10AA4">
        <w:rPr>
          <w:rFonts w:ascii="Arial Narrow" w:hAnsi="Arial Narrow"/>
          <w:b/>
          <w:color w:val="auto"/>
          <w:sz w:val="20"/>
          <w:szCs w:val="20"/>
        </w:rPr>
        <w:t xml:space="preserve">.  </w:t>
      </w:r>
    </w:p>
    <w:p w:rsidR="00015C12" w:rsidRPr="00C10AA4" w:rsidRDefault="00015C12" w:rsidP="00E76114">
      <w:pPr>
        <w:pStyle w:val="ListParagraph"/>
        <w:numPr>
          <w:ilvl w:val="0"/>
          <w:numId w:val="0"/>
        </w:numPr>
        <w:spacing w:before="0"/>
        <w:ind w:left="448"/>
        <w:jc w:val="center"/>
        <w:rPr>
          <w:rFonts w:ascii="Arial Narrow" w:hAnsi="Arial Narrow"/>
          <w:b/>
          <w:color w:val="auto"/>
          <w:sz w:val="20"/>
          <w:szCs w:val="20"/>
        </w:rPr>
      </w:pPr>
      <w:r w:rsidRPr="00C10AA4">
        <w:rPr>
          <w:rFonts w:ascii="Arial Narrow" w:hAnsi="Arial Narrow"/>
          <w:b/>
          <w:color w:val="auto"/>
          <w:sz w:val="20"/>
          <w:szCs w:val="20"/>
        </w:rPr>
        <w:t xml:space="preserve">(Note – in lieu of this record, </w:t>
      </w:r>
      <w:r w:rsidRPr="00824956">
        <w:rPr>
          <w:rFonts w:ascii="Arial Narrow" w:hAnsi="Arial Narrow"/>
          <w:b/>
          <w:color w:val="auto"/>
          <w:sz w:val="20"/>
          <w:szCs w:val="20"/>
        </w:rPr>
        <w:t>S</w:t>
      </w:r>
      <w:r w:rsidR="00FB43A1" w:rsidRPr="00824956">
        <w:rPr>
          <w:rFonts w:ascii="Arial Narrow" w:hAnsi="Arial Narrow"/>
          <w:b/>
          <w:color w:val="auto"/>
          <w:sz w:val="20"/>
          <w:szCs w:val="20"/>
        </w:rPr>
        <w:t xml:space="preserve">upervisors </w:t>
      </w:r>
      <w:r w:rsidRPr="00C10AA4">
        <w:rPr>
          <w:rFonts w:ascii="Arial Narrow" w:hAnsi="Arial Narrow"/>
          <w:b/>
          <w:color w:val="auto"/>
          <w:sz w:val="20"/>
          <w:szCs w:val="20"/>
        </w:rPr>
        <w:t xml:space="preserve">may develop a </w:t>
      </w:r>
      <w:r w:rsidR="00E76114" w:rsidRPr="00C10AA4">
        <w:rPr>
          <w:rFonts w:ascii="Arial Narrow" w:hAnsi="Arial Narrow"/>
          <w:b/>
          <w:color w:val="auto"/>
          <w:sz w:val="20"/>
          <w:szCs w:val="20"/>
        </w:rPr>
        <w:t xml:space="preserve">task specific </w:t>
      </w:r>
      <w:r w:rsidR="00ED391D">
        <w:rPr>
          <w:rFonts w:ascii="Arial Narrow" w:hAnsi="Arial Narrow"/>
          <w:b/>
          <w:color w:val="auto"/>
          <w:sz w:val="20"/>
          <w:szCs w:val="20"/>
        </w:rPr>
        <w:t>p</w:t>
      </w:r>
      <w:r w:rsidR="00E76114" w:rsidRPr="00C10AA4">
        <w:rPr>
          <w:rFonts w:ascii="Arial Narrow" w:hAnsi="Arial Narrow"/>
          <w:b/>
          <w:color w:val="auto"/>
          <w:sz w:val="20"/>
          <w:szCs w:val="20"/>
        </w:rPr>
        <w:t xml:space="preserve">roficiency template </w:t>
      </w:r>
    </w:p>
    <w:p w:rsidR="005E5373" w:rsidRPr="00890BA3" w:rsidRDefault="00E76114" w:rsidP="00E76114">
      <w:pPr>
        <w:pStyle w:val="ListParagraph"/>
        <w:numPr>
          <w:ilvl w:val="0"/>
          <w:numId w:val="0"/>
        </w:numPr>
        <w:spacing w:before="0"/>
        <w:ind w:left="448"/>
        <w:jc w:val="center"/>
        <w:rPr>
          <w:rFonts w:ascii="Arial Narrow" w:hAnsi="Arial Narrow"/>
          <w:b/>
          <w:color w:val="auto"/>
          <w:sz w:val="20"/>
          <w:szCs w:val="20"/>
        </w:rPr>
      </w:pPr>
      <w:r w:rsidRPr="00C10AA4">
        <w:rPr>
          <w:rFonts w:ascii="Arial Narrow" w:hAnsi="Arial Narrow"/>
          <w:b/>
          <w:color w:val="auto"/>
          <w:sz w:val="20"/>
          <w:szCs w:val="20"/>
        </w:rPr>
        <w:t xml:space="preserve">which defines the assessment </w:t>
      </w:r>
      <w:r w:rsidRPr="00890BA3">
        <w:rPr>
          <w:rFonts w:ascii="Arial Narrow" w:hAnsi="Arial Narrow"/>
          <w:b/>
          <w:color w:val="auto"/>
          <w:sz w:val="20"/>
          <w:szCs w:val="20"/>
        </w:rPr>
        <w:t>criteria</w:t>
      </w:r>
      <w:r w:rsidR="00BE0BBB" w:rsidRPr="00890BA3">
        <w:rPr>
          <w:rFonts w:ascii="Arial Narrow" w:hAnsi="Arial Narrow"/>
          <w:b/>
          <w:color w:val="auto"/>
          <w:sz w:val="20"/>
          <w:szCs w:val="20"/>
        </w:rPr>
        <w:t xml:space="preserve"> or use a local log book</w:t>
      </w:r>
      <w:r w:rsidRPr="00890BA3">
        <w:rPr>
          <w:rFonts w:ascii="Arial Narrow" w:hAnsi="Arial Narrow"/>
          <w:b/>
          <w:color w:val="auto"/>
          <w:sz w:val="20"/>
          <w:szCs w:val="20"/>
        </w:rPr>
        <w:t>.</w:t>
      </w:r>
      <w:r w:rsidR="005E5373" w:rsidRPr="00890BA3">
        <w:rPr>
          <w:rFonts w:ascii="Arial Narrow" w:hAnsi="Arial Narrow"/>
          <w:b/>
          <w:color w:val="auto"/>
          <w:sz w:val="20"/>
          <w:szCs w:val="20"/>
        </w:rPr>
        <w:t>)</w:t>
      </w:r>
    </w:p>
    <w:p w:rsidR="005E5373" w:rsidRPr="00C10AA4" w:rsidRDefault="005E5373" w:rsidP="005E5373">
      <w:pPr>
        <w:rPr>
          <w:rFonts w:ascii="Arial Narrow" w:hAnsi="Arial Narrow"/>
          <w:b/>
          <w:sz w:val="10"/>
          <w:szCs w:val="10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985"/>
        <w:gridCol w:w="1701"/>
        <w:gridCol w:w="1559"/>
        <w:gridCol w:w="1701"/>
        <w:gridCol w:w="1701"/>
      </w:tblGrid>
      <w:tr w:rsidR="005E5373" w:rsidRPr="00C10AA4" w:rsidTr="008B5C3C">
        <w:trPr>
          <w:trHeight w:val="240"/>
        </w:trPr>
        <w:tc>
          <w:tcPr>
            <w:tcW w:w="1003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365F91" w:themeFill="accent1" w:themeFillShade="BF"/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B5C3C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Authorised assessors for this activity</w:t>
            </w: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Surname</w:t>
            </w:r>
          </w:p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sz w:val="20"/>
                <w:szCs w:val="20"/>
              </w:rPr>
              <w:t>(Please print)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First Name</w:t>
            </w:r>
          </w:p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sz w:val="20"/>
                <w:szCs w:val="20"/>
              </w:rPr>
              <w:t>(Please print)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Staff/student number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Signature of assessor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Signature of Supervisor</w:t>
            </w: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5E5373" w:rsidRPr="00C10AA4" w:rsidRDefault="005E5373" w:rsidP="005E5373">
      <w:pPr>
        <w:rPr>
          <w:rFonts w:ascii="Arial Narrow" w:hAnsi="Arial Narrow"/>
          <w:b/>
          <w:sz w:val="10"/>
          <w:szCs w:val="10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985"/>
        <w:gridCol w:w="1701"/>
        <w:gridCol w:w="1559"/>
        <w:gridCol w:w="1701"/>
        <w:gridCol w:w="1701"/>
      </w:tblGrid>
      <w:tr w:rsidR="005E5373" w:rsidRPr="00C10AA4" w:rsidTr="008B5C3C">
        <w:tc>
          <w:tcPr>
            <w:tcW w:w="1003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365F91" w:themeFill="accent1" w:themeFillShade="BF"/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B5C3C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Operator has been assessed as proficient against the training material</w:t>
            </w: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Surname</w:t>
            </w:r>
          </w:p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sz w:val="20"/>
                <w:szCs w:val="20"/>
              </w:rPr>
              <w:t>(Please print)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First Name</w:t>
            </w:r>
          </w:p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sz w:val="20"/>
                <w:szCs w:val="20"/>
              </w:rPr>
              <w:t>(Please print)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Staff/student number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Signature of operator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Signature of assessor</w:t>
            </w: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5E5373" w:rsidRPr="00C10AA4" w:rsidRDefault="005E5373" w:rsidP="005E5373">
      <w:pPr>
        <w:rPr>
          <w:rFonts w:ascii="Arial Narrow" w:hAnsi="Arial Narrow"/>
          <w:b/>
          <w:sz w:val="10"/>
          <w:szCs w:val="10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985"/>
        <w:gridCol w:w="1701"/>
        <w:gridCol w:w="1559"/>
        <w:gridCol w:w="1701"/>
        <w:gridCol w:w="1701"/>
      </w:tblGrid>
      <w:tr w:rsidR="005E5373" w:rsidRPr="00C10AA4" w:rsidTr="008B5C3C">
        <w:tc>
          <w:tcPr>
            <w:tcW w:w="1003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</w:tcPr>
          <w:p w:rsidR="006B32E2" w:rsidRPr="00890BA3" w:rsidRDefault="005E5373" w:rsidP="00CC16AF">
            <w:pPr>
              <w:jc w:val="center"/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</w:pPr>
            <w:r w:rsidRPr="008B5C3C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Or operator has been assessed as proficient due to a relevant </w:t>
            </w:r>
            <w:r w:rsidR="006B32E2" w:rsidRPr="008B5C3C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degree or formal </w:t>
            </w:r>
            <w:r w:rsidRPr="00890BA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qualification</w:t>
            </w:r>
            <w:r w:rsidR="006B32E2" w:rsidRPr="00890BA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/</w:t>
            </w:r>
            <w:r w:rsidRPr="00890BA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licence</w:t>
            </w:r>
            <w:r w:rsidR="006B32E2" w:rsidRPr="00890BA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 and has </w:t>
            </w:r>
          </w:p>
          <w:p w:rsidR="005E5373" w:rsidRPr="00C10AA4" w:rsidRDefault="006B32E2" w:rsidP="00890BA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90BA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 xml:space="preserve">3 years practical experience  </w:t>
            </w:r>
            <w:r w:rsidR="005E5373" w:rsidRPr="00890BA3">
              <w:rPr>
                <w:rFonts w:ascii="Arial Narrow" w:hAnsi="Arial Narrow"/>
                <w:b/>
                <w:color w:val="FFFFFF" w:themeColor="background1"/>
                <w:sz w:val="20"/>
                <w:szCs w:val="20"/>
              </w:rPr>
              <w:t>(Please insert details as applicable)</w:t>
            </w:r>
          </w:p>
        </w:tc>
      </w:tr>
      <w:tr w:rsidR="005E5373" w:rsidRPr="00C10AA4" w:rsidTr="00CC16AF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Date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Surname</w:t>
            </w:r>
          </w:p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sz w:val="20"/>
                <w:szCs w:val="20"/>
              </w:rPr>
              <w:t>(Please print)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First Name</w:t>
            </w:r>
          </w:p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sz w:val="20"/>
                <w:szCs w:val="20"/>
              </w:rPr>
              <w:t>(Please print)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Staff/student number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Signature of operator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AA4">
              <w:rPr>
                <w:rFonts w:ascii="Arial Narrow" w:hAnsi="Arial Narrow"/>
                <w:b/>
                <w:sz w:val="20"/>
                <w:szCs w:val="20"/>
              </w:rPr>
              <w:t>Signature of assessor</w:t>
            </w:r>
          </w:p>
        </w:tc>
      </w:tr>
      <w:tr w:rsidR="005E5373" w:rsidRPr="00C10AA4" w:rsidTr="00CC16AF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774FB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Details</w:t>
            </w:r>
          </w:p>
          <w:p w:rsidR="005E5373" w:rsidRPr="00C10AA4" w:rsidRDefault="005774FB" w:rsidP="00CC16A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10AA4">
              <w:rPr>
                <w:rFonts w:ascii="Arial Narrow" w:hAnsi="Arial Narrow"/>
                <w:sz w:val="18"/>
                <w:szCs w:val="18"/>
              </w:rPr>
              <w:t>e.g. licence, qualification held.</w:t>
            </w:r>
            <w:r w:rsidR="005E5373" w:rsidRPr="00C10AA4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8647" w:type="dxa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/       /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</w:tr>
      <w:tr w:rsidR="005E5373" w:rsidRPr="00C10AA4" w:rsidTr="00CC16AF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E5373" w:rsidRPr="00C10AA4" w:rsidRDefault="005E5373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22"/>
                <w:szCs w:val="22"/>
              </w:rPr>
              <w:t>Details</w:t>
            </w:r>
          </w:p>
          <w:p w:rsidR="005774FB" w:rsidRPr="00C10AA4" w:rsidRDefault="005774FB" w:rsidP="00CC16A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10AA4">
              <w:rPr>
                <w:rFonts w:ascii="Arial Narrow" w:hAnsi="Arial Narrow"/>
                <w:sz w:val="18"/>
                <w:szCs w:val="18"/>
              </w:rPr>
              <w:t>e.g. licence, qualification held</w:t>
            </w:r>
            <w:r w:rsidR="00A934F7" w:rsidRPr="00C10AA4"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8647" w:type="dxa"/>
            <w:gridSpan w:val="5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E5373" w:rsidRPr="00C10AA4" w:rsidRDefault="005E5373" w:rsidP="00CC16AF">
            <w:pPr>
              <w:rPr>
                <w:rFonts w:ascii="Arial Narrow" w:hAnsi="Arial Narrow"/>
                <w:sz w:val="32"/>
                <w:szCs w:val="32"/>
              </w:rPr>
            </w:pPr>
          </w:p>
        </w:tc>
      </w:tr>
    </w:tbl>
    <w:p w:rsidR="005E5373" w:rsidRPr="00C10AA4" w:rsidRDefault="005E5373" w:rsidP="005E5373">
      <w:pPr>
        <w:rPr>
          <w:rFonts w:ascii="Arial Narrow" w:hAnsi="Arial Narrow"/>
          <w:b/>
          <w:sz w:val="10"/>
          <w:szCs w:val="10"/>
        </w:rPr>
      </w:pPr>
    </w:p>
    <w:p w:rsidR="00890BA3" w:rsidRDefault="00890BA3" w:rsidP="005E5373">
      <w:pPr>
        <w:spacing w:line="240" w:lineRule="atLeast"/>
        <w:rPr>
          <w:rFonts w:ascii="Arial Narrow" w:hAnsi="Arial Narrow"/>
          <w:b/>
          <w:sz w:val="20"/>
          <w:szCs w:val="20"/>
        </w:rPr>
      </w:pPr>
    </w:p>
    <w:p w:rsidR="005E5373" w:rsidRPr="00C10AA4" w:rsidRDefault="005E5373" w:rsidP="005E5373">
      <w:pPr>
        <w:spacing w:line="240" w:lineRule="atLeast"/>
        <w:rPr>
          <w:rFonts w:ascii="Arial Narrow" w:hAnsi="Arial Narrow"/>
          <w:b/>
          <w:sz w:val="20"/>
          <w:szCs w:val="20"/>
        </w:rPr>
      </w:pPr>
      <w:r w:rsidRPr="00C10AA4">
        <w:rPr>
          <w:rFonts w:ascii="Arial Narrow" w:hAnsi="Arial Narrow"/>
          <w:b/>
          <w:sz w:val="20"/>
          <w:szCs w:val="20"/>
        </w:rPr>
        <w:t>Record</w:t>
      </w:r>
      <w:r w:rsidR="00747A58" w:rsidRPr="00C10AA4">
        <w:rPr>
          <w:rFonts w:ascii="Arial Narrow" w:hAnsi="Arial Narrow"/>
          <w:b/>
          <w:sz w:val="20"/>
          <w:szCs w:val="20"/>
        </w:rPr>
        <w:t>s</w:t>
      </w:r>
      <w:r w:rsidRPr="00C10AA4">
        <w:rPr>
          <w:rFonts w:ascii="Arial Narrow" w:hAnsi="Arial Narrow"/>
          <w:b/>
          <w:sz w:val="20"/>
          <w:szCs w:val="20"/>
        </w:rPr>
        <w:t xml:space="preserve"> management</w:t>
      </w:r>
    </w:p>
    <w:p w:rsidR="008B5C3C" w:rsidRPr="00890BA3" w:rsidRDefault="008B5C3C" w:rsidP="008B5C3C">
      <w:pPr>
        <w:rPr>
          <w:rFonts w:ascii="Arial Narrow" w:hAnsi="Arial Narrow"/>
          <w:sz w:val="20"/>
          <w:szCs w:val="20"/>
        </w:rPr>
      </w:pPr>
    </w:p>
    <w:p w:rsidR="008B5C3C" w:rsidRPr="00824956" w:rsidRDefault="00F64D54" w:rsidP="00890BA3">
      <w:pPr>
        <w:rPr>
          <w:rFonts w:ascii="Arial Narrow" w:hAnsi="Arial Narrow"/>
          <w:sz w:val="20"/>
          <w:szCs w:val="20"/>
        </w:rPr>
      </w:pPr>
      <w:r w:rsidRPr="00824956">
        <w:rPr>
          <w:rFonts w:ascii="Arial Narrow" w:hAnsi="Arial Narrow"/>
          <w:sz w:val="20"/>
          <w:szCs w:val="20"/>
        </w:rPr>
        <w:t>R</w:t>
      </w:r>
      <w:r w:rsidR="008B5C3C" w:rsidRPr="00890BA3">
        <w:rPr>
          <w:rFonts w:ascii="Arial Narrow" w:hAnsi="Arial Narrow"/>
          <w:sz w:val="20"/>
          <w:szCs w:val="20"/>
        </w:rPr>
        <w:t xml:space="preserve">etain the </w:t>
      </w:r>
      <w:r w:rsidRPr="00824956">
        <w:rPr>
          <w:rFonts w:ascii="Arial Narrow" w:hAnsi="Arial Narrow"/>
          <w:sz w:val="20"/>
          <w:szCs w:val="20"/>
        </w:rPr>
        <w:t>proficiency</w:t>
      </w:r>
      <w:r>
        <w:rPr>
          <w:rFonts w:ascii="Arial Narrow" w:hAnsi="Arial Narrow"/>
          <w:sz w:val="20"/>
          <w:szCs w:val="20"/>
        </w:rPr>
        <w:t xml:space="preserve"> </w:t>
      </w:r>
      <w:r w:rsidR="008B5C3C" w:rsidRPr="00890BA3">
        <w:rPr>
          <w:rFonts w:ascii="Arial Narrow" w:hAnsi="Arial Narrow"/>
          <w:sz w:val="20"/>
          <w:szCs w:val="20"/>
        </w:rPr>
        <w:t>record if in a lab/workshop log book in the local area</w:t>
      </w:r>
      <w:r>
        <w:rPr>
          <w:rFonts w:ascii="Arial Narrow" w:hAnsi="Arial Narrow"/>
          <w:sz w:val="20"/>
          <w:szCs w:val="20"/>
        </w:rPr>
        <w:t xml:space="preserve"> </w:t>
      </w:r>
      <w:r w:rsidRPr="00824956">
        <w:rPr>
          <w:rFonts w:ascii="Arial Narrow" w:hAnsi="Arial Narrow"/>
          <w:sz w:val="20"/>
          <w:szCs w:val="20"/>
        </w:rPr>
        <w:t>(or equivalent system) to ensure the record can be retrieved on request</w:t>
      </w:r>
      <w:r w:rsidR="00890BA3" w:rsidRPr="00824956">
        <w:rPr>
          <w:rFonts w:ascii="Arial Narrow" w:hAnsi="Arial Narrow"/>
          <w:sz w:val="20"/>
          <w:szCs w:val="20"/>
        </w:rPr>
        <w:t>.</w:t>
      </w:r>
    </w:p>
    <w:p w:rsidR="00890BA3" w:rsidRDefault="00890BA3" w:rsidP="00890BA3">
      <w:pPr>
        <w:rPr>
          <w:rFonts w:ascii="Arial Narrow" w:hAnsi="Arial Narrow"/>
          <w:b/>
          <w:sz w:val="20"/>
          <w:szCs w:val="20"/>
        </w:rPr>
      </w:pPr>
    </w:p>
    <w:p w:rsidR="005E5373" w:rsidRPr="00C10AA4" w:rsidRDefault="005E5373" w:rsidP="005E5373">
      <w:pPr>
        <w:spacing w:line="240" w:lineRule="atLeast"/>
        <w:rPr>
          <w:rFonts w:ascii="Arial Narrow" w:hAnsi="Arial Narrow"/>
          <w:b/>
          <w:sz w:val="20"/>
          <w:szCs w:val="20"/>
        </w:rPr>
      </w:pPr>
      <w:r w:rsidRPr="00C10AA4">
        <w:rPr>
          <w:rFonts w:ascii="Arial Narrow" w:hAnsi="Arial Narrow"/>
          <w:b/>
          <w:sz w:val="20"/>
          <w:szCs w:val="20"/>
        </w:rPr>
        <w:t>Further information</w:t>
      </w:r>
    </w:p>
    <w:p w:rsidR="005E5373" w:rsidRPr="00890BA3" w:rsidRDefault="005E5373" w:rsidP="00326BC9">
      <w:pPr>
        <w:spacing w:line="240" w:lineRule="atLeast"/>
        <w:rPr>
          <w:rStyle w:val="Hyperlink"/>
          <w:rFonts w:ascii="Arial Narrow" w:hAnsi="Arial Narrow"/>
          <w:strike/>
          <w:color w:val="auto"/>
          <w:sz w:val="20"/>
          <w:szCs w:val="20"/>
          <w:u w:val="none"/>
        </w:rPr>
      </w:pPr>
      <w:r w:rsidRPr="00C10AA4">
        <w:rPr>
          <w:rFonts w:ascii="Arial Narrow" w:hAnsi="Arial Narrow"/>
          <w:sz w:val="20"/>
          <w:szCs w:val="20"/>
        </w:rPr>
        <w:t>Should you require any further information please</w:t>
      </w:r>
      <w:r w:rsidR="00326BC9">
        <w:rPr>
          <w:rFonts w:ascii="Arial Narrow" w:hAnsi="Arial Narrow"/>
          <w:sz w:val="20"/>
          <w:szCs w:val="20"/>
        </w:rPr>
        <w:t xml:space="preserve"> r</w:t>
      </w:r>
      <w:r w:rsidRPr="00C10AA4">
        <w:rPr>
          <w:rFonts w:ascii="Arial Narrow" w:hAnsi="Arial Narrow"/>
          <w:sz w:val="20"/>
          <w:szCs w:val="20"/>
        </w:rPr>
        <w:t>efer to your</w:t>
      </w:r>
      <w:r w:rsidR="008810E8">
        <w:rPr>
          <w:rFonts w:ascii="Arial Narrow" w:hAnsi="Arial Narrow"/>
          <w:sz w:val="20"/>
          <w:szCs w:val="20"/>
        </w:rPr>
        <w:t xml:space="preserve"> </w:t>
      </w:r>
      <w:hyperlink r:id="rId9" w:history="1">
        <w:r w:rsidR="003A0DD5">
          <w:rPr>
            <w:rStyle w:val="Hyperlink"/>
            <w:rFonts w:ascii="Arial Narrow" w:hAnsi="Arial Narrow"/>
            <w:sz w:val="20"/>
            <w:szCs w:val="20"/>
          </w:rPr>
          <w:t>Local HSW team</w:t>
        </w:r>
      </w:hyperlink>
      <w:r w:rsidR="00890BA3">
        <w:rPr>
          <w:rFonts w:ascii="Arial Narrow" w:hAnsi="Arial Narrow"/>
          <w:sz w:val="20"/>
          <w:szCs w:val="20"/>
        </w:rPr>
        <w:t>.</w:t>
      </w:r>
    </w:p>
    <w:sectPr w:rsidR="005E5373" w:rsidRPr="00890BA3" w:rsidSect="00DB4504">
      <w:headerReference w:type="default" r:id="rId10"/>
      <w:footerReference w:type="default" r:id="rId11"/>
      <w:headerReference w:type="first" r:id="rId12"/>
      <w:pgSz w:w="11900" w:h="16840"/>
      <w:pgMar w:top="851" w:right="964" w:bottom="851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850" w:rsidRDefault="00463850" w:rsidP="00734DEC">
      <w:r>
        <w:separator/>
      </w:r>
    </w:p>
  </w:endnote>
  <w:endnote w:type="continuationSeparator" w:id="0">
    <w:p w:rsidR="00463850" w:rsidRDefault="00463850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9"/>
      <w:gridCol w:w="4219"/>
      <w:gridCol w:w="1270"/>
      <w:gridCol w:w="1829"/>
      <w:gridCol w:w="1375"/>
    </w:tblGrid>
    <w:tr w:rsidR="004C69CD" w:rsidRPr="008E5E43" w:rsidTr="00AE672C">
      <w:tc>
        <w:tcPr>
          <w:tcW w:w="1099" w:type="dxa"/>
        </w:tcPr>
        <w:p w:rsidR="004C69CD" w:rsidRPr="008E5E43" w:rsidRDefault="004C69CD" w:rsidP="004C69CD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19" w:type="dxa"/>
        </w:tcPr>
        <w:p w:rsidR="004C69CD" w:rsidRPr="00622076" w:rsidRDefault="004C69CD" w:rsidP="004C69CD">
          <w:pPr>
            <w:rPr>
              <w:rFonts w:ascii="Arial Narrow" w:hAnsi="Arial Narrow"/>
              <w:b/>
              <w:sz w:val="14"/>
              <w:szCs w:val="14"/>
            </w:rPr>
          </w:pPr>
          <w:r w:rsidRPr="00622076">
            <w:rPr>
              <w:rFonts w:ascii="Arial Narrow" w:hAnsi="Arial Narrow"/>
              <w:b/>
              <w:sz w:val="14"/>
              <w:szCs w:val="14"/>
            </w:rPr>
            <w:t>Provision of HSW information, instruction and training</w:t>
          </w:r>
        </w:p>
      </w:tc>
      <w:tc>
        <w:tcPr>
          <w:tcW w:w="1270" w:type="dxa"/>
        </w:tcPr>
        <w:p w:rsidR="004C69CD" w:rsidRPr="008E5E43" w:rsidRDefault="004C69CD" w:rsidP="004C69CD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9" w:type="dxa"/>
          <w:tcBorders>
            <w:right w:val="single" w:sz="4" w:space="0" w:color="auto"/>
          </w:tcBorders>
        </w:tcPr>
        <w:p w:rsidR="004C69CD" w:rsidRPr="00622076" w:rsidRDefault="004C69CD" w:rsidP="004C69CD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865B1E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08/06/2021</w:t>
          </w:r>
        </w:p>
      </w:tc>
      <w:tc>
        <w:tcPr>
          <w:tcW w:w="13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C69CD" w:rsidRPr="008E5E43" w:rsidRDefault="004C69CD" w:rsidP="004C69CD">
          <w:pPr>
            <w:rPr>
              <w:rFonts w:ascii="Arial Narrow" w:hAnsi="Arial Narrow"/>
              <w:b/>
              <w:sz w:val="14"/>
              <w:szCs w:val="14"/>
            </w:rPr>
          </w:pPr>
          <w:r w:rsidRPr="00865B1E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Version 4.0</w:t>
          </w:r>
        </w:p>
      </w:tc>
    </w:tr>
    <w:tr w:rsidR="004C69CD" w:rsidRPr="008E5E43" w:rsidTr="00AE672C">
      <w:tc>
        <w:tcPr>
          <w:tcW w:w="1099" w:type="dxa"/>
        </w:tcPr>
        <w:p w:rsidR="004C69CD" w:rsidRPr="008E5E43" w:rsidRDefault="004C69CD" w:rsidP="004C69CD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19" w:type="dxa"/>
        </w:tcPr>
        <w:p w:rsidR="004C69CD" w:rsidRPr="00622076" w:rsidRDefault="004C69CD" w:rsidP="004C69CD">
          <w:pPr>
            <w:rPr>
              <w:rFonts w:ascii="Arial Narrow" w:hAnsi="Arial Narrow"/>
              <w:b/>
              <w:sz w:val="14"/>
              <w:szCs w:val="14"/>
            </w:rPr>
          </w:pPr>
          <w:r w:rsidRPr="00622076">
            <w:rPr>
              <w:rFonts w:ascii="Arial Narrow" w:hAnsi="Arial Narrow"/>
              <w:b/>
              <w:sz w:val="14"/>
              <w:szCs w:val="14"/>
            </w:rPr>
            <w:t xml:space="preserve">Chief Operating Officer </w:t>
          </w:r>
          <w:r>
            <w:rPr>
              <w:rFonts w:ascii="Arial Narrow" w:hAnsi="Arial Narrow"/>
              <w:b/>
              <w:sz w:val="14"/>
              <w:szCs w:val="14"/>
            </w:rPr>
            <w:t>(University Operations)</w:t>
          </w:r>
        </w:p>
      </w:tc>
      <w:tc>
        <w:tcPr>
          <w:tcW w:w="1270" w:type="dxa"/>
        </w:tcPr>
        <w:p w:rsidR="004C69CD" w:rsidRPr="008E5E43" w:rsidRDefault="004C69CD" w:rsidP="004C69CD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9" w:type="dxa"/>
          <w:tcBorders>
            <w:right w:val="single" w:sz="4" w:space="0" w:color="auto"/>
          </w:tcBorders>
        </w:tcPr>
        <w:p w:rsidR="004C69CD" w:rsidRPr="00622076" w:rsidRDefault="004C69CD" w:rsidP="004C69CD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865B1E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08/06/202</w:t>
          </w:r>
          <w:r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4</w:t>
          </w:r>
        </w:p>
      </w:tc>
      <w:tc>
        <w:tcPr>
          <w:tcW w:w="13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C69CD" w:rsidRPr="008E5E43" w:rsidRDefault="004C69CD" w:rsidP="004C69CD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4C69CD" w:rsidRPr="008E5E43" w:rsidTr="00AE672C">
      <w:tc>
        <w:tcPr>
          <w:tcW w:w="1099" w:type="dxa"/>
        </w:tcPr>
        <w:p w:rsidR="004C69CD" w:rsidRPr="008E5E43" w:rsidRDefault="004C69CD" w:rsidP="004C69CD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693" w:type="dxa"/>
          <w:gridSpan w:val="4"/>
          <w:tcBorders>
            <w:right w:val="single" w:sz="4" w:space="0" w:color="auto"/>
          </w:tcBorders>
        </w:tcPr>
        <w:p w:rsidR="004C69CD" w:rsidRPr="008E5E43" w:rsidRDefault="004C69CD" w:rsidP="004C69CD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:rsidR="00145DA4" w:rsidRDefault="00145DA4" w:rsidP="004C6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850" w:rsidRDefault="00463850" w:rsidP="00734DEC">
      <w:r>
        <w:separator/>
      </w:r>
    </w:p>
  </w:footnote>
  <w:footnote w:type="continuationSeparator" w:id="0">
    <w:p w:rsidR="00463850" w:rsidRDefault="00463850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94"/>
      <w:gridCol w:w="4908"/>
    </w:tblGrid>
    <w:tr w:rsidR="00145DA4" w:rsidTr="00145DA4">
      <w:tc>
        <w:tcPr>
          <w:tcW w:w="4894" w:type="dxa"/>
        </w:tcPr>
        <w:p w:rsidR="00145DA4" w:rsidRDefault="00145DA4" w:rsidP="00145DA4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145DA4" w:rsidRDefault="00145DA4" w:rsidP="00145DA4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08" w:type="dxa"/>
        </w:tcPr>
        <w:p w:rsidR="00145DA4" w:rsidRDefault="00145DA4" w:rsidP="00145DA4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540BFCAE" wp14:editId="6AE9772D">
                <wp:extent cx="846331" cy="259080"/>
                <wp:effectExtent l="0" t="0" r="0" b="7620"/>
                <wp:docPr id="18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45DA4" w:rsidRDefault="00145DA4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4" distB="4294967294" distL="114300" distR="114300" simplePos="0" relativeHeight="251675136" behindDoc="0" locked="0" layoutInCell="1" allowOverlap="1" wp14:anchorId="7255D9E3" wp14:editId="6294CBA7">
              <wp:simplePos x="0" y="0"/>
              <wp:positionH relativeFrom="column">
                <wp:posOffset>-51868</wp:posOffset>
              </wp:positionH>
              <wp:positionV relativeFrom="paragraph">
                <wp:posOffset>89220</wp:posOffset>
              </wp:positionV>
              <wp:extent cx="6209665" cy="0"/>
              <wp:effectExtent l="0" t="0" r="19685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0966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269D79" id="Straight Connector 3" o:spid="_x0000_s1026" style="position:absolute;z-index:251675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.1pt,7.05pt" to="484.8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850" w:rsidRDefault="004638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3088" behindDoc="1" locked="0" layoutInCell="1" allowOverlap="1" wp14:anchorId="303E4CAC" wp14:editId="611033C8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41B1"/>
    <w:multiLevelType w:val="hybridMultilevel"/>
    <w:tmpl w:val="5F0E0E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60F12"/>
    <w:multiLevelType w:val="hybridMultilevel"/>
    <w:tmpl w:val="4A7842E4"/>
    <w:lvl w:ilvl="0" w:tplc="BB4855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600EF"/>
    <w:multiLevelType w:val="hybridMultilevel"/>
    <w:tmpl w:val="4CBE8A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6A28C5"/>
    <w:multiLevelType w:val="hybridMultilevel"/>
    <w:tmpl w:val="E298853C"/>
    <w:lvl w:ilvl="0" w:tplc="D08E6E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1AFC"/>
    <w:multiLevelType w:val="hybridMultilevel"/>
    <w:tmpl w:val="CB0AF4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FA4B86"/>
    <w:multiLevelType w:val="hybridMultilevel"/>
    <w:tmpl w:val="1FC65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03B3"/>
    <w:multiLevelType w:val="hybridMultilevel"/>
    <w:tmpl w:val="0AC8E8A6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8F77F78"/>
    <w:multiLevelType w:val="hybridMultilevel"/>
    <w:tmpl w:val="E68ACC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E22DE5"/>
    <w:multiLevelType w:val="hybridMultilevel"/>
    <w:tmpl w:val="CFF474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610A7D"/>
    <w:multiLevelType w:val="hybridMultilevel"/>
    <w:tmpl w:val="137496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BD17DD"/>
    <w:multiLevelType w:val="hybridMultilevel"/>
    <w:tmpl w:val="ED846E40"/>
    <w:lvl w:ilvl="0" w:tplc="EA16D3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EC3CF5"/>
    <w:multiLevelType w:val="hybridMultilevel"/>
    <w:tmpl w:val="3A22BD20"/>
    <w:lvl w:ilvl="0" w:tplc="AB7884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8B763E"/>
    <w:multiLevelType w:val="hybridMultilevel"/>
    <w:tmpl w:val="F42CED62"/>
    <w:lvl w:ilvl="0" w:tplc="6D8E4C3C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strike w:val="0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F016C4"/>
    <w:multiLevelType w:val="hybridMultilevel"/>
    <w:tmpl w:val="929E5FAE"/>
    <w:lvl w:ilvl="0" w:tplc="EC46C3B4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7F1C6A"/>
    <w:multiLevelType w:val="hybridMultilevel"/>
    <w:tmpl w:val="19EAAAD8"/>
    <w:lvl w:ilvl="0" w:tplc="C2C0E2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C017F"/>
    <w:multiLevelType w:val="hybridMultilevel"/>
    <w:tmpl w:val="1B167D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E84106"/>
    <w:multiLevelType w:val="hybridMultilevel"/>
    <w:tmpl w:val="947AAB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B1F1E"/>
    <w:multiLevelType w:val="hybridMultilevel"/>
    <w:tmpl w:val="411A01B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386E0AC4"/>
    <w:multiLevelType w:val="hybridMultilevel"/>
    <w:tmpl w:val="5C4E7FC4"/>
    <w:lvl w:ilvl="0" w:tplc="1D3CCF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907C3E"/>
    <w:multiLevelType w:val="hybridMultilevel"/>
    <w:tmpl w:val="40CA0136"/>
    <w:lvl w:ilvl="0" w:tplc="E8FE077C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1" w15:restartNumberingAfterBreak="0">
    <w:nsid w:val="39DE43FE"/>
    <w:multiLevelType w:val="hybridMultilevel"/>
    <w:tmpl w:val="B67C6282"/>
    <w:lvl w:ilvl="0" w:tplc="7E6209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AE287C"/>
    <w:multiLevelType w:val="hybridMultilevel"/>
    <w:tmpl w:val="105E5308"/>
    <w:lvl w:ilvl="0" w:tplc="C2C0E2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F72A71"/>
    <w:multiLevelType w:val="hybridMultilevel"/>
    <w:tmpl w:val="B44C4190"/>
    <w:lvl w:ilvl="0" w:tplc="884679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D6608B"/>
    <w:multiLevelType w:val="hybridMultilevel"/>
    <w:tmpl w:val="8B9C6760"/>
    <w:lvl w:ilvl="0" w:tplc="2FBEE7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993B1F"/>
    <w:multiLevelType w:val="hybridMultilevel"/>
    <w:tmpl w:val="FB72EA74"/>
    <w:lvl w:ilvl="0" w:tplc="1C9E5BC2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26" w15:restartNumberingAfterBreak="0">
    <w:nsid w:val="4DCD0540"/>
    <w:multiLevelType w:val="hybridMultilevel"/>
    <w:tmpl w:val="17848F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CE64B9"/>
    <w:multiLevelType w:val="hybridMultilevel"/>
    <w:tmpl w:val="BEE043A0"/>
    <w:lvl w:ilvl="0" w:tplc="ACDE6336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9" w15:restartNumberingAfterBreak="0">
    <w:nsid w:val="5B3C653D"/>
    <w:multiLevelType w:val="hybridMultilevel"/>
    <w:tmpl w:val="6F22C9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253141"/>
    <w:multiLevelType w:val="hybridMultilevel"/>
    <w:tmpl w:val="DDFCA81C"/>
    <w:lvl w:ilvl="0" w:tplc="B31261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92214"/>
    <w:multiLevelType w:val="hybridMultilevel"/>
    <w:tmpl w:val="9A482C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2EB2C04"/>
    <w:multiLevelType w:val="hybridMultilevel"/>
    <w:tmpl w:val="94227308"/>
    <w:lvl w:ilvl="0" w:tplc="878C6B64">
      <w:start w:val="1"/>
      <w:numFmt w:val="bullet"/>
      <w:lvlText w:val=""/>
      <w:lvlJc w:val="left"/>
      <w:pPr>
        <w:tabs>
          <w:tab w:val="num" w:pos="405"/>
        </w:tabs>
        <w:ind w:left="405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3" w15:restartNumberingAfterBreak="0">
    <w:nsid w:val="653B5AD5"/>
    <w:multiLevelType w:val="hybridMultilevel"/>
    <w:tmpl w:val="5F1AF3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F13B93"/>
    <w:multiLevelType w:val="hybridMultilevel"/>
    <w:tmpl w:val="A7C001D0"/>
    <w:lvl w:ilvl="0" w:tplc="CFC408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F8517D"/>
    <w:multiLevelType w:val="hybridMultilevel"/>
    <w:tmpl w:val="996E95DA"/>
    <w:lvl w:ilvl="0" w:tplc="378445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5F60DF"/>
    <w:multiLevelType w:val="hybridMultilevel"/>
    <w:tmpl w:val="71BE2050"/>
    <w:lvl w:ilvl="0" w:tplc="AB7884A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7" w15:restartNumberingAfterBreak="0">
    <w:nsid w:val="71B16C99"/>
    <w:multiLevelType w:val="hybridMultilevel"/>
    <w:tmpl w:val="E7AEC2C6"/>
    <w:lvl w:ilvl="0" w:tplc="E15AFC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016639"/>
    <w:multiLevelType w:val="hybridMultilevel"/>
    <w:tmpl w:val="FC9CA1FC"/>
    <w:lvl w:ilvl="0" w:tplc="AB7884A2">
      <w:start w:val="1"/>
      <w:numFmt w:val="bullet"/>
      <w:lvlText w:val="£"/>
      <w:lvlJc w:val="left"/>
      <w:pPr>
        <w:ind w:left="757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9" w15:restartNumberingAfterBreak="0">
    <w:nsid w:val="7E3C22A2"/>
    <w:multiLevelType w:val="hybridMultilevel"/>
    <w:tmpl w:val="D4AC70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36"/>
  </w:num>
  <w:num w:numId="4">
    <w:abstractNumId w:val="28"/>
  </w:num>
  <w:num w:numId="5">
    <w:abstractNumId w:val="8"/>
  </w:num>
  <w:num w:numId="6">
    <w:abstractNumId w:val="32"/>
  </w:num>
  <w:num w:numId="7">
    <w:abstractNumId w:val="5"/>
  </w:num>
  <w:num w:numId="8">
    <w:abstractNumId w:val="20"/>
  </w:num>
  <w:num w:numId="9">
    <w:abstractNumId w:val="25"/>
  </w:num>
  <w:num w:numId="10">
    <w:abstractNumId w:val="35"/>
  </w:num>
  <w:num w:numId="11">
    <w:abstractNumId w:val="22"/>
  </w:num>
  <w:num w:numId="12">
    <w:abstractNumId w:val="3"/>
  </w:num>
  <w:num w:numId="13">
    <w:abstractNumId w:val="34"/>
  </w:num>
  <w:num w:numId="14">
    <w:abstractNumId w:val="23"/>
  </w:num>
  <w:num w:numId="15">
    <w:abstractNumId w:val="16"/>
  </w:num>
  <w:num w:numId="16">
    <w:abstractNumId w:val="11"/>
  </w:num>
  <w:num w:numId="17">
    <w:abstractNumId w:val="24"/>
  </w:num>
  <w:num w:numId="18">
    <w:abstractNumId w:val="39"/>
  </w:num>
  <w:num w:numId="19">
    <w:abstractNumId w:val="29"/>
  </w:num>
  <w:num w:numId="20">
    <w:abstractNumId w:val="15"/>
  </w:num>
  <w:num w:numId="21">
    <w:abstractNumId w:val="14"/>
  </w:num>
  <w:num w:numId="22">
    <w:abstractNumId w:val="38"/>
  </w:num>
  <w:num w:numId="23">
    <w:abstractNumId w:val="13"/>
  </w:num>
  <w:num w:numId="24">
    <w:abstractNumId w:val="0"/>
  </w:num>
  <w:num w:numId="25">
    <w:abstractNumId w:val="33"/>
  </w:num>
  <w:num w:numId="26">
    <w:abstractNumId w:val="9"/>
  </w:num>
  <w:num w:numId="27">
    <w:abstractNumId w:val="7"/>
  </w:num>
  <w:num w:numId="28">
    <w:abstractNumId w:val="19"/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1"/>
  </w:num>
  <w:num w:numId="32">
    <w:abstractNumId w:val="37"/>
  </w:num>
  <w:num w:numId="33">
    <w:abstractNumId w:val="26"/>
  </w:num>
  <w:num w:numId="34">
    <w:abstractNumId w:val="6"/>
  </w:num>
  <w:num w:numId="35">
    <w:abstractNumId w:val="12"/>
  </w:num>
  <w:num w:numId="36">
    <w:abstractNumId w:val="2"/>
  </w:num>
  <w:num w:numId="37">
    <w:abstractNumId w:val="31"/>
  </w:num>
  <w:num w:numId="38">
    <w:abstractNumId w:val="4"/>
  </w:num>
  <w:num w:numId="39">
    <w:abstractNumId w:val="18"/>
  </w:num>
  <w:num w:numId="40">
    <w:abstractNumId w:val="10"/>
  </w:num>
  <w:num w:numId="41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00960"/>
    <w:rsid w:val="0000655D"/>
    <w:rsid w:val="00007C85"/>
    <w:rsid w:val="00011A5B"/>
    <w:rsid w:val="00015C12"/>
    <w:rsid w:val="000202A8"/>
    <w:rsid w:val="0002470D"/>
    <w:rsid w:val="0002493F"/>
    <w:rsid w:val="00024B28"/>
    <w:rsid w:val="00024CA6"/>
    <w:rsid w:val="00025BB3"/>
    <w:rsid w:val="00026628"/>
    <w:rsid w:val="0003392F"/>
    <w:rsid w:val="000344A6"/>
    <w:rsid w:val="00035AF0"/>
    <w:rsid w:val="00037BCB"/>
    <w:rsid w:val="000404E8"/>
    <w:rsid w:val="000538D4"/>
    <w:rsid w:val="0005609F"/>
    <w:rsid w:val="00056734"/>
    <w:rsid w:val="00057D7B"/>
    <w:rsid w:val="00060B21"/>
    <w:rsid w:val="00070EF8"/>
    <w:rsid w:val="000715A1"/>
    <w:rsid w:val="0007694B"/>
    <w:rsid w:val="00077882"/>
    <w:rsid w:val="00080979"/>
    <w:rsid w:val="00084DF2"/>
    <w:rsid w:val="000863F0"/>
    <w:rsid w:val="0009155F"/>
    <w:rsid w:val="00092AC4"/>
    <w:rsid w:val="000A17F5"/>
    <w:rsid w:val="000A3771"/>
    <w:rsid w:val="000A55C0"/>
    <w:rsid w:val="000B08E9"/>
    <w:rsid w:val="000B10F7"/>
    <w:rsid w:val="000B114F"/>
    <w:rsid w:val="000B3B15"/>
    <w:rsid w:val="000B74E7"/>
    <w:rsid w:val="000B7BC7"/>
    <w:rsid w:val="000C072C"/>
    <w:rsid w:val="000C408A"/>
    <w:rsid w:val="000C4290"/>
    <w:rsid w:val="000C5005"/>
    <w:rsid w:val="000C51D4"/>
    <w:rsid w:val="000C6004"/>
    <w:rsid w:val="000D2109"/>
    <w:rsid w:val="000D3148"/>
    <w:rsid w:val="000D325A"/>
    <w:rsid w:val="000D6CDA"/>
    <w:rsid w:val="000E316E"/>
    <w:rsid w:val="000E46E2"/>
    <w:rsid w:val="000E64B2"/>
    <w:rsid w:val="000F08CF"/>
    <w:rsid w:val="000F3EF1"/>
    <w:rsid w:val="000F6D09"/>
    <w:rsid w:val="001025F9"/>
    <w:rsid w:val="001030E4"/>
    <w:rsid w:val="0010742B"/>
    <w:rsid w:val="00110EB5"/>
    <w:rsid w:val="00114901"/>
    <w:rsid w:val="00114ACE"/>
    <w:rsid w:val="00117AB5"/>
    <w:rsid w:val="001214C0"/>
    <w:rsid w:val="00121CCA"/>
    <w:rsid w:val="00122FDF"/>
    <w:rsid w:val="0012544C"/>
    <w:rsid w:val="0013113F"/>
    <w:rsid w:val="001359AA"/>
    <w:rsid w:val="001409A4"/>
    <w:rsid w:val="00141CA3"/>
    <w:rsid w:val="00145DA4"/>
    <w:rsid w:val="00151504"/>
    <w:rsid w:val="001522B5"/>
    <w:rsid w:val="00152851"/>
    <w:rsid w:val="001601C0"/>
    <w:rsid w:val="00164166"/>
    <w:rsid w:val="001671A0"/>
    <w:rsid w:val="00171412"/>
    <w:rsid w:val="0017327C"/>
    <w:rsid w:val="001764F0"/>
    <w:rsid w:val="00182D1E"/>
    <w:rsid w:val="0018301E"/>
    <w:rsid w:val="00184DD2"/>
    <w:rsid w:val="00186A0D"/>
    <w:rsid w:val="00187B38"/>
    <w:rsid w:val="001942E1"/>
    <w:rsid w:val="00194F5A"/>
    <w:rsid w:val="001A0118"/>
    <w:rsid w:val="001A379D"/>
    <w:rsid w:val="001A3DF6"/>
    <w:rsid w:val="001B40E3"/>
    <w:rsid w:val="001B7B0A"/>
    <w:rsid w:val="001C045B"/>
    <w:rsid w:val="001C28D0"/>
    <w:rsid w:val="001C3C0E"/>
    <w:rsid w:val="001C7257"/>
    <w:rsid w:val="001C7FA4"/>
    <w:rsid w:val="001D1926"/>
    <w:rsid w:val="001D7A0E"/>
    <w:rsid w:val="001D7E0F"/>
    <w:rsid w:val="001E0BED"/>
    <w:rsid w:val="001E5CF6"/>
    <w:rsid w:val="001F098C"/>
    <w:rsid w:val="001F0C30"/>
    <w:rsid w:val="001F11FB"/>
    <w:rsid w:val="001F27B2"/>
    <w:rsid w:val="00203C49"/>
    <w:rsid w:val="00204C88"/>
    <w:rsid w:val="00210F25"/>
    <w:rsid w:val="002121C5"/>
    <w:rsid w:val="00212271"/>
    <w:rsid w:val="002134D1"/>
    <w:rsid w:val="002175E2"/>
    <w:rsid w:val="00220C4C"/>
    <w:rsid w:val="00220F07"/>
    <w:rsid w:val="00221096"/>
    <w:rsid w:val="00222730"/>
    <w:rsid w:val="00224934"/>
    <w:rsid w:val="00225AE0"/>
    <w:rsid w:val="00226C6C"/>
    <w:rsid w:val="0023025D"/>
    <w:rsid w:val="002426FA"/>
    <w:rsid w:val="0024354D"/>
    <w:rsid w:val="00243C51"/>
    <w:rsid w:val="00250C15"/>
    <w:rsid w:val="002510A9"/>
    <w:rsid w:val="00253AB5"/>
    <w:rsid w:val="00256739"/>
    <w:rsid w:val="002626C4"/>
    <w:rsid w:val="00275AB8"/>
    <w:rsid w:val="00276D43"/>
    <w:rsid w:val="0027757F"/>
    <w:rsid w:val="0028354C"/>
    <w:rsid w:val="0029027B"/>
    <w:rsid w:val="0029092A"/>
    <w:rsid w:val="0029221B"/>
    <w:rsid w:val="00295D4D"/>
    <w:rsid w:val="00297DB9"/>
    <w:rsid w:val="002A55E4"/>
    <w:rsid w:val="002A60C2"/>
    <w:rsid w:val="002A66F2"/>
    <w:rsid w:val="002A7031"/>
    <w:rsid w:val="002A7BA2"/>
    <w:rsid w:val="002B0825"/>
    <w:rsid w:val="002B1432"/>
    <w:rsid w:val="002B75A8"/>
    <w:rsid w:val="002C103C"/>
    <w:rsid w:val="002C4123"/>
    <w:rsid w:val="002C4535"/>
    <w:rsid w:val="002C63BA"/>
    <w:rsid w:val="002C686F"/>
    <w:rsid w:val="002D068A"/>
    <w:rsid w:val="002D70DC"/>
    <w:rsid w:val="002E0757"/>
    <w:rsid w:val="002E27E6"/>
    <w:rsid w:val="002E2FDE"/>
    <w:rsid w:val="002E393D"/>
    <w:rsid w:val="002E6E01"/>
    <w:rsid w:val="002F08C9"/>
    <w:rsid w:val="002F1CCF"/>
    <w:rsid w:val="002F2A4E"/>
    <w:rsid w:val="002F445D"/>
    <w:rsid w:val="00302193"/>
    <w:rsid w:val="003030E4"/>
    <w:rsid w:val="00303546"/>
    <w:rsid w:val="00304354"/>
    <w:rsid w:val="00305FE3"/>
    <w:rsid w:val="003125DB"/>
    <w:rsid w:val="003128D1"/>
    <w:rsid w:val="003139E3"/>
    <w:rsid w:val="00314EBB"/>
    <w:rsid w:val="00315516"/>
    <w:rsid w:val="00322A8F"/>
    <w:rsid w:val="00325F21"/>
    <w:rsid w:val="00326BC9"/>
    <w:rsid w:val="003317B4"/>
    <w:rsid w:val="00332031"/>
    <w:rsid w:val="003440E3"/>
    <w:rsid w:val="00345BB7"/>
    <w:rsid w:val="003461EE"/>
    <w:rsid w:val="00347650"/>
    <w:rsid w:val="00351BF7"/>
    <w:rsid w:val="003524C0"/>
    <w:rsid w:val="00355CC3"/>
    <w:rsid w:val="00356D2E"/>
    <w:rsid w:val="003616B6"/>
    <w:rsid w:val="00361936"/>
    <w:rsid w:val="00374DE0"/>
    <w:rsid w:val="003765A6"/>
    <w:rsid w:val="00377687"/>
    <w:rsid w:val="00377BBD"/>
    <w:rsid w:val="00381FE9"/>
    <w:rsid w:val="00383D84"/>
    <w:rsid w:val="003A0DD5"/>
    <w:rsid w:val="003A1BD3"/>
    <w:rsid w:val="003A35D0"/>
    <w:rsid w:val="003A4178"/>
    <w:rsid w:val="003A5245"/>
    <w:rsid w:val="003A62C7"/>
    <w:rsid w:val="003A6B2A"/>
    <w:rsid w:val="003B164B"/>
    <w:rsid w:val="003B1BAE"/>
    <w:rsid w:val="003B1E1A"/>
    <w:rsid w:val="003B2AB3"/>
    <w:rsid w:val="003B3389"/>
    <w:rsid w:val="003B408E"/>
    <w:rsid w:val="003B5FA1"/>
    <w:rsid w:val="003C0138"/>
    <w:rsid w:val="003C1F0C"/>
    <w:rsid w:val="003C3CF8"/>
    <w:rsid w:val="003C4BF3"/>
    <w:rsid w:val="003D059C"/>
    <w:rsid w:val="003D4CFA"/>
    <w:rsid w:val="003D5153"/>
    <w:rsid w:val="003D5E9A"/>
    <w:rsid w:val="003E0A4A"/>
    <w:rsid w:val="003E7DAD"/>
    <w:rsid w:val="003F0A37"/>
    <w:rsid w:val="003F236A"/>
    <w:rsid w:val="003F6566"/>
    <w:rsid w:val="003F6C15"/>
    <w:rsid w:val="00401247"/>
    <w:rsid w:val="004050D4"/>
    <w:rsid w:val="00406000"/>
    <w:rsid w:val="004101C8"/>
    <w:rsid w:val="004234C1"/>
    <w:rsid w:val="00426ADF"/>
    <w:rsid w:val="004309E6"/>
    <w:rsid w:val="00433A85"/>
    <w:rsid w:val="00440D22"/>
    <w:rsid w:val="00441D33"/>
    <w:rsid w:val="004430A2"/>
    <w:rsid w:val="00444873"/>
    <w:rsid w:val="00447B5B"/>
    <w:rsid w:val="00447C6A"/>
    <w:rsid w:val="00450623"/>
    <w:rsid w:val="0045104C"/>
    <w:rsid w:val="00453F19"/>
    <w:rsid w:val="00454479"/>
    <w:rsid w:val="00454AF9"/>
    <w:rsid w:val="00463850"/>
    <w:rsid w:val="00465950"/>
    <w:rsid w:val="00470A80"/>
    <w:rsid w:val="004729FA"/>
    <w:rsid w:val="00477AB0"/>
    <w:rsid w:val="00482FB1"/>
    <w:rsid w:val="0048547B"/>
    <w:rsid w:val="0048651A"/>
    <w:rsid w:val="004951DE"/>
    <w:rsid w:val="00496EF6"/>
    <w:rsid w:val="004A48C1"/>
    <w:rsid w:val="004A5556"/>
    <w:rsid w:val="004B0488"/>
    <w:rsid w:val="004B10B1"/>
    <w:rsid w:val="004B2139"/>
    <w:rsid w:val="004B3497"/>
    <w:rsid w:val="004B5648"/>
    <w:rsid w:val="004C2443"/>
    <w:rsid w:val="004C55A2"/>
    <w:rsid w:val="004C69CD"/>
    <w:rsid w:val="004D0054"/>
    <w:rsid w:val="004D1548"/>
    <w:rsid w:val="004D1E73"/>
    <w:rsid w:val="004D60A9"/>
    <w:rsid w:val="004E1A17"/>
    <w:rsid w:val="004E608F"/>
    <w:rsid w:val="004F4170"/>
    <w:rsid w:val="004F6B2D"/>
    <w:rsid w:val="004F7578"/>
    <w:rsid w:val="00502633"/>
    <w:rsid w:val="00503D4E"/>
    <w:rsid w:val="00505498"/>
    <w:rsid w:val="00506FAA"/>
    <w:rsid w:val="00507530"/>
    <w:rsid w:val="00512C33"/>
    <w:rsid w:val="00512E9B"/>
    <w:rsid w:val="0051783E"/>
    <w:rsid w:val="00522053"/>
    <w:rsid w:val="00523B71"/>
    <w:rsid w:val="00525384"/>
    <w:rsid w:val="005269BF"/>
    <w:rsid w:val="0053198C"/>
    <w:rsid w:val="0054266E"/>
    <w:rsid w:val="00543B31"/>
    <w:rsid w:val="00551C89"/>
    <w:rsid w:val="00553145"/>
    <w:rsid w:val="00554718"/>
    <w:rsid w:val="0055796A"/>
    <w:rsid w:val="00562478"/>
    <w:rsid w:val="005635A6"/>
    <w:rsid w:val="00564988"/>
    <w:rsid w:val="00564F3E"/>
    <w:rsid w:val="00565BDA"/>
    <w:rsid w:val="00566DFC"/>
    <w:rsid w:val="0057668E"/>
    <w:rsid w:val="005774FB"/>
    <w:rsid w:val="00591FFF"/>
    <w:rsid w:val="005941FF"/>
    <w:rsid w:val="00597371"/>
    <w:rsid w:val="005A0AB8"/>
    <w:rsid w:val="005A1593"/>
    <w:rsid w:val="005A7310"/>
    <w:rsid w:val="005B09CA"/>
    <w:rsid w:val="005B38FF"/>
    <w:rsid w:val="005B3F33"/>
    <w:rsid w:val="005B422C"/>
    <w:rsid w:val="005C075F"/>
    <w:rsid w:val="005C09E9"/>
    <w:rsid w:val="005D5DB9"/>
    <w:rsid w:val="005E5373"/>
    <w:rsid w:val="005E6E9F"/>
    <w:rsid w:val="005F0FB7"/>
    <w:rsid w:val="005F3538"/>
    <w:rsid w:val="005F3BD6"/>
    <w:rsid w:val="005F5328"/>
    <w:rsid w:val="005F71E7"/>
    <w:rsid w:val="00603FAD"/>
    <w:rsid w:val="0061010C"/>
    <w:rsid w:val="00610EED"/>
    <w:rsid w:val="0062111A"/>
    <w:rsid w:val="00622076"/>
    <w:rsid w:val="006230C4"/>
    <w:rsid w:val="0062320A"/>
    <w:rsid w:val="0062367B"/>
    <w:rsid w:val="00624482"/>
    <w:rsid w:val="00627418"/>
    <w:rsid w:val="006278BA"/>
    <w:rsid w:val="006342A5"/>
    <w:rsid w:val="00640642"/>
    <w:rsid w:val="00642730"/>
    <w:rsid w:val="00643286"/>
    <w:rsid w:val="006436EE"/>
    <w:rsid w:val="00645247"/>
    <w:rsid w:val="00647085"/>
    <w:rsid w:val="00647490"/>
    <w:rsid w:val="00666B44"/>
    <w:rsid w:val="00667623"/>
    <w:rsid w:val="00670A9F"/>
    <w:rsid w:val="00671DD2"/>
    <w:rsid w:val="00672CDF"/>
    <w:rsid w:val="00675345"/>
    <w:rsid w:val="006755B9"/>
    <w:rsid w:val="00675C8C"/>
    <w:rsid w:val="00676152"/>
    <w:rsid w:val="00680974"/>
    <w:rsid w:val="00682125"/>
    <w:rsid w:val="006836DF"/>
    <w:rsid w:val="00693075"/>
    <w:rsid w:val="00693FD1"/>
    <w:rsid w:val="006973C6"/>
    <w:rsid w:val="0069752A"/>
    <w:rsid w:val="006976D8"/>
    <w:rsid w:val="006A1B56"/>
    <w:rsid w:val="006A2F21"/>
    <w:rsid w:val="006A405E"/>
    <w:rsid w:val="006A73CD"/>
    <w:rsid w:val="006B1B55"/>
    <w:rsid w:val="006B32E2"/>
    <w:rsid w:val="006B5472"/>
    <w:rsid w:val="006D3718"/>
    <w:rsid w:val="006D3EFE"/>
    <w:rsid w:val="006D4481"/>
    <w:rsid w:val="006E1B0B"/>
    <w:rsid w:val="006E2023"/>
    <w:rsid w:val="006E20F0"/>
    <w:rsid w:val="006E3527"/>
    <w:rsid w:val="006E463F"/>
    <w:rsid w:val="006F2CCB"/>
    <w:rsid w:val="007070B9"/>
    <w:rsid w:val="00711F78"/>
    <w:rsid w:val="00712348"/>
    <w:rsid w:val="00716185"/>
    <w:rsid w:val="00716CBE"/>
    <w:rsid w:val="00722F6B"/>
    <w:rsid w:val="007257DC"/>
    <w:rsid w:val="00725CF4"/>
    <w:rsid w:val="0072649F"/>
    <w:rsid w:val="00727286"/>
    <w:rsid w:val="00727784"/>
    <w:rsid w:val="007320CE"/>
    <w:rsid w:val="00734DEC"/>
    <w:rsid w:val="00734FE8"/>
    <w:rsid w:val="00735935"/>
    <w:rsid w:val="00736A5D"/>
    <w:rsid w:val="00742CE0"/>
    <w:rsid w:val="00747477"/>
    <w:rsid w:val="00747A58"/>
    <w:rsid w:val="00751C32"/>
    <w:rsid w:val="007536AF"/>
    <w:rsid w:val="00753B67"/>
    <w:rsid w:val="007542E7"/>
    <w:rsid w:val="007566D4"/>
    <w:rsid w:val="00757518"/>
    <w:rsid w:val="007578A1"/>
    <w:rsid w:val="007700EC"/>
    <w:rsid w:val="00775AB4"/>
    <w:rsid w:val="00786C82"/>
    <w:rsid w:val="00786FEF"/>
    <w:rsid w:val="0078789A"/>
    <w:rsid w:val="00796423"/>
    <w:rsid w:val="007970D6"/>
    <w:rsid w:val="007A3637"/>
    <w:rsid w:val="007B0B24"/>
    <w:rsid w:val="007C143E"/>
    <w:rsid w:val="007C1579"/>
    <w:rsid w:val="007C1901"/>
    <w:rsid w:val="007D435A"/>
    <w:rsid w:val="007D5B63"/>
    <w:rsid w:val="007E751E"/>
    <w:rsid w:val="007E7689"/>
    <w:rsid w:val="007F495F"/>
    <w:rsid w:val="00800F58"/>
    <w:rsid w:val="00802125"/>
    <w:rsid w:val="008031DE"/>
    <w:rsid w:val="00805967"/>
    <w:rsid w:val="00805D9F"/>
    <w:rsid w:val="0081034B"/>
    <w:rsid w:val="00810784"/>
    <w:rsid w:val="00810F1F"/>
    <w:rsid w:val="0081456C"/>
    <w:rsid w:val="008152B5"/>
    <w:rsid w:val="00824956"/>
    <w:rsid w:val="00824B4F"/>
    <w:rsid w:val="00824E19"/>
    <w:rsid w:val="00830E4D"/>
    <w:rsid w:val="0083429D"/>
    <w:rsid w:val="00837F6C"/>
    <w:rsid w:val="00843837"/>
    <w:rsid w:val="00845B4F"/>
    <w:rsid w:val="00846D53"/>
    <w:rsid w:val="008500E5"/>
    <w:rsid w:val="00850C5A"/>
    <w:rsid w:val="00852159"/>
    <w:rsid w:val="008552C6"/>
    <w:rsid w:val="008577A6"/>
    <w:rsid w:val="00857D27"/>
    <w:rsid w:val="00863F31"/>
    <w:rsid w:val="00865B1E"/>
    <w:rsid w:val="00867559"/>
    <w:rsid w:val="0087283D"/>
    <w:rsid w:val="008765BA"/>
    <w:rsid w:val="008810E8"/>
    <w:rsid w:val="0088293B"/>
    <w:rsid w:val="00885860"/>
    <w:rsid w:val="008871D8"/>
    <w:rsid w:val="00887558"/>
    <w:rsid w:val="00887D42"/>
    <w:rsid w:val="00890BA3"/>
    <w:rsid w:val="00891726"/>
    <w:rsid w:val="008A0369"/>
    <w:rsid w:val="008A0FDA"/>
    <w:rsid w:val="008A43CC"/>
    <w:rsid w:val="008A616A"/>
    <w:rsid w:val="008A7709"/>
    <w:rsid w:val="008B11D0"/>
    <w:rsid w:val="008B1707"/>
    <w:rsid w:val="008B402D"/>
    <w:rsid w:val="008B4353"/>
    <w:rsid w:val="008B5C3C"/>
    <w:rsid w:val="008B610A"/>
    <w:rsid w:val="008B7C9F"/>
    <w:rsid w:val="008C197D"/>
    <w:rsid w:val="008C1CF9"/>
    <w:rsid w:val="008C3A04"/>
    <w:rsid w:val="008C5609"/>
    <w:rsid w:val="008C5A65"/>
    <w:rsid w:val="008C6ACE"/>
    <w:rsid w:val="008C75AF"/>
    <w:rsid w:val="008D34A6"/>
    <w:rsid w:val="008D5BA0"/>
    <w:rsid w:val="008D6AD9"/>
    <w:rsid w:val="008E4F18"/>
    <w:rsid w:val="008E761E"/>
    <w:rsid w:val="008E7EC1"/>
    <w:rsid w:val="008F009A"/>
    <w:rsid w:val="008F0FA3"/>
    <w:rsid w:val="008F205F"/>
    <w:rsid w:val="008F216C"/>
    <w:rsid w:val="00910A5E"/>
    <w:rsid w:val="00910F34"/>
    <w:rsid w:val="00911C4C"/>
    <w:rsid w:val="00912225"/>
    <w:rsid w:val="00916D5B"/>
    <w:rsid w:val="00920D37"/>
    <w:rsid w:val="00921961"/>
    <w:rsid w:val="009234D6"/>
    <w:rsid w:val="00923654"/>
    <w:rsid w:val="00925A08"/>
    <w:rsid w:val="00926DF4"/>
    <w:rsid w:val="009279A7"/>
    <w:rsid w:val="00927BB4"/>
    <w:rsid w:val="00930D63"/>
    <w:rsid w:val="00932C89"/>
    <w:rsid w:val="009335CE"/>
    <w:rsid w:val="00937FD3"/>
    <w:rsid w:val="00940BD9"/>
    <w:rsid w:val="009412FF"/>
    <w:rsid w:val="0094286E"/>
    <w:rsid w:val="0094444A"/>
    <w:rsid w:val="009449F3"/>
    <w:rsid w:val="00955D2A"/>
    <w:rsid w:val="00961E3F"/>
    <w:rsid w:val="00972174"/>
    <w:rsid w:val="00972422"/>
    <w:rsid w:val="00981806"/>
    <w:rsid w:val="0098380B"/>
    <w:rsid w:val="00992F04"/>
    <w:rsid w:val="009939E9"/>
    <w:rsid w:val="00994848"/>
    <w:rsid w:val="00994FE1"/>
    <w:rsid w:val="009A27F0"/>
    <w:rsid w:val="009A571B"/>
    <w:rsid w:val="009A6DD9"/>
    <w:rsid w:val="009B2FC0"/>
    <w:rsid w:val="009B33E7"/>
    <w:rsid w:val="009B3D54"/>
    <w:rsid w:val="009B585F"/>
    <w:rsid w:val="009C235C"/>
    <w:rsid w:val="009C7375"/>
    <w:rsid w:val="009D1066"/>
    <w:rsid w:val="009D128C"/>
    <w:rsid w:val="009D21AB"/>
    <w:rsid w:val="009D55BF"/>
    <w:rsid w:val="009D78AD"/>
    <w:rsid w:val="009E135B"/>
    <w:rsid w:val="009E2B9E"/>
    <w:rsid w:val="009E49F5"/>
    <w:rsid w:val="009E539F"/>
    <w:rsid w:val="009E7413"/>
    <w:rsid w:val="009F0D5E"/>
    <w:rsid w:val="009F17FD"/>
    <w:rsid w:val="009F4D0B"/>
    <w:rsid w:val="00A01161"/>
    <w:rsid w:val="00A034B3"/>
    <w:rsid w:val="00A04D1F"/>
    <w:rsid w:val="00A06D59"/>
    <w:rsid w:val="00A07217"/>
    <w:rsid w:val="00A106D9"/>
    <w:rsid w:val="00A10CEC"/>
    <w:rsid w:val="00A128B7"/>
    <w:rsid w:val="00A1290A"/>
    <w:rsid w:val="00A1421D"/>
    <w:rsid w:val="00A15A0E"/>
    <w:rsid w:val="00A15C1B"/>
    <w:rsid w:val="00A168B1"/>
    <w:rsid w:val="00A16CF2"/>
    <w:rsid w:val="00A20C8D"/>
    <w:rsid w:val="00A22680"/>
    <w:rsid w:val="00A3282D"/>
    <w:rsid w:val="00A35ECB"/>
    <w:rsid w:val="00A40ACE"/>
    <w:rsid w:val="00A41CBD"/>
    <w:rsid w:val="00A43C09"/>
    <w:rsid w:val="00A521A0"/>
    <w:rsid w:val="00A5653F"/>
    <w:rsid w:val="00A56A65"/>
    <w:rsid w:val="00A605FA"/>
    <w:rsid w:val="00A60E1B"/>
    <w:rsid w:val="00A6398D"/>
    <w:rsid w:val="00A63C66"/>
    <w:rsid w:val="00A65B1C"/>
    <w:rsid w:val="00A66D21"/>
    <w:rsid w:val="00A74D08"/>
    <w:rsid w:val="00A759A1"/>
    <w:rsid w:val="00A7677C"/>
    <w:rsid w:val="00A8118C"/>
    <w:rsid w:val="00A82028"/>
    <w:rsid w:val="00A86D6E"/>
    <w:rsid w:val="00A9092F"/>
    <w:rsid w:val="00A922A8"/>
    <w:rsid w:val="00A934F7"/>
    <w:rsid w:val="00A97FB4"/>
    <w:rsid w:val="00AA0503"/>
    <w:rsid w:val="00AA0A9E"/>
    <w:rsid w:val="00AA1204"/>
    <w:rsid w:val="00AA13D3"/>
    <w:rsid w:val="00AA6817"/>
    <w:rsid w:val="00AA7F4B"/>
    <w:rsid w:val="00AB032E"/>
    <w:rsid w:val="00AB220B"/>
    <w:rsid w:val="00AB2E8C"/>
    <w:rsid w:val="00AB3CC1"/>
    <w:rsid w:val="00AC48ED"/>
    <w:rsid w:val="00AD168D"/>
    <w:rsid w:val="00AD336E"/>
    <w:rsid w:val="00AD641E"/>
    <w:rsid w:val="00AD68C5"/>
    <w:rsid w:val="00AD7BAB"/>
    <w:rsid w:val="00AE01AF"/>
    <w:rsid w:val="00AE2349"/>
    <w:rsid w:val="00AE2364"/>
    <w:rsid w:val="00AE46BF"/>
    <w:rsid w:val="00AE79F2"/>
    <w:rsid w:val="00AF0C1B"/>
    <w:rsid w:val="00AF1611"/>
    <w:rsid w:val="00AF4EAA"/>
    <w:rsid w:val="00AF60A7"/>
    <w:rsid w:val="00AF6F79"/>
    <w:rsid w:val="00B04BC7"/>
    <w:rsid w:val="00B060D1"/>
    <w:rsid w:val="00B062D6"/>
    <w:rsid w:val="00B067A3"/>
    <w:rsid w:val="00B10781"/>
    <w:rsid w:val="00B12D31"/>
    <w:rsid w:val="00B1332B"/>
    <w:rsid w:val="00B20A7F"/>
    <w:rsid w:val="00B20D8B"/>
    <w:rsid w:val="00B236F4"/>
    <w:rsid w:val="00B26C35"/>
    <w:rsid w:val="00B2743F"/>
    <w:rsid w:val="00B375AA"/>
    <w:rsid w:val="00B37E1B"/>
    <w:rsid w:val="00B42D70"/>
    <w:rsid w:val="00B466E4"/>
    <w:rsid w:val="00B47303"/>
    <w:rsid w:val="00B47EBC"/>
    <w:rsid w:val="00B5346A"/>
    <w:rsid w:val="00B54F40"/>
    <w:rsid w:val="00B5560A"/>
    <w:rsid w:val="00B564A3"/>
    <w:rsid w:val="00B57ABD"/>
    <w:rsid w:val="00B61163"/>
    <w:rsid w:val="00B61BCA"/>
    <w:rsid w:val="00B62678"/>
    <w:rsid w:val="00B6287D"/>
    <w:rsid w:val="00B66FA8"/>
    <w:rsid w:val="00B70582"/>
    <w:rsid w:val="00B74C13"/>
    <w:rsid w:val="00B83823"/>
    <w:rsid w:val="00B8603E"/>
    <w:rsid w:val="00B87B24"/>
    <w:rsid w:val="00B87FBC"/>
    <w:rsid w:val="00B91CF8"/>
    <w:rsid w:val="00B9586F"/>
    <w:rsid w:val="00B96FE5"/>
    <w:rsid w:val="00BA0268"/>
    <w:rsid w:val="00BA6281"/>
    <w:rsid w:val="00BA7C98"/>
    <w:rsid w:val="00BB14E2"/>
    <w:rsid w:val="00BB3F77"/>
    <w:rsid w:val="00BB55F7"/>
    <w:rsid w:val="00BC3AFC"/>
    <w:rsid w:val="00BC4AF3"/>
    <w:rsid w:val="00BC614E"/>
    <w:rsid w:val="00BD1888"/>
    <w:rsid w:val="00BD27E5"/>
    <w:rsid w:val="00BD2E19"/>
    <w:rsid w:val="00BD326E"/>
    <w:rsid w:val="00BD4E8B"/>
    <w:rsid w:val="00BD70A6"/>
    <w:rsid w:val="00BE0BBB"/>
    <w:rsid w:val="00BE0C75"/>
    <w:rsid w:val="00BE1297"/>
    <w:rsid w:val="00BE13E8"/>
    <w:rsid w:val="00BE20E7"/>
    <w:rsid w:val="00BE4D62"/>
    <w:rsid w:val="00BE6AD7"/>
    <w:rsid w:val="00BF0D62"/>
    <w:rsid w:val="00BF0DD7"/>
    <w:rsid w:val="00BF3D03"/>
    <w:rsid w:val="00BF48C6"/>
    <w:rsid w:val="00BF661E"/>
    <w:rsid w:val="00BF6A8E"/>
    <w:rsid w:val="00C10AA4"/>
    <w:rsid w:val="00C23321"/>
    <w:rsid w:val="00C236A9"/>
    <w:rsid w:val="00C24A40"/>
    <w:rsid w:val="00C304C4"/>
    <w:rsid w:val="00C30BA0"/>
    <w:rsid w:val="00C4082E"/>
    <w:rsid w:val="00C465E7"/>
    <w:rsid w:val="00C575CD"/>
    <w:rsid w:val="00C60A04"/>
    <w:rsid w:val="00C63CEF"/>
    <w:rsid w:val="00C6694A"/>
    <w:rsid w:val="00C670A1"/>
    <w:rsid w:val="00C67285"/>
    <w:rsid w:val="00C70242"/>
    <w:rsid w:val="00C70954"/>
    <w:rsid w:val="00C71A19"/>
    <w:rsid w:val="00C740D1"/>
    <w:rsid w:val="00C7605C"/>
    <w:rsid w:val="00C7680B"/>
    <w:rsid w:val="00C77ECD"/>
    <w:rsid w:val="00C84D66"/>
    <w:rsid w:val="00C85629"/>
    <w:rsid w:val="00C91D6B"/>
    <w:rsid w:val="00C97813"/>
    <w:rsid w:val="00C97D6F"/>
    <w:rsid w:val="00CA27F6"/>
    <w:rsid w:val="00CB1AD8"/>
    <w:rsid w:val="00CB257F"/>
    <w:rsid w:val="00CB33C7"/>
    <w:rsid w:val="00CB491D"/>
    <w:rsid w:val="00CB74AB"/>
    <w:rsid w:val="00CC0EDE"/>
    <w:rsid w:val="00CC16AF"/>
    <w:rsid w:val="00CD7AAD"/>
    <w:rsid w:val="00CE220B"/>
    <w:rsid w:val="00CE30FF"/>
    <w:rsid w:val="00CE656A"/>
    <w:rsid w:val="00CE74CB"/>
    <w:rsid w:val="00CF1CE2"/>
    <w:rsid w:val="00CF276F"/>
    <w:rsid w:val="00CF6262"/>
    <w:rsid w:val="00CF6455"/>
    <w:rsid w:val="00CF6529"/>
    <w:rsid w:val="00CF67AB"/>
    <w:rsid w:val="00CF7731"/>
    <w:rsid w:val="00D02C41"/>
    <w:rsid w:val="00D05399"/>
    <w:rsid w:val="00D06A9D"/>
    <w:rsid w:val="00D129BF"/>
    <w:rsid w:val="00D12B29"/>
    <w:rsid w:val="00D1475A"/>
    <w:rsid w:val="00D17A99"/>
    <w:rsid w:val="00D22DEF"/>
    <w:rsid w:val="00D274E3"/>
    <w:rsid w:val="00D30B58"/>
    <w:rsid w:val="00D32754"/>
    <w:rsid w:val="00D35864"/>
    <w:rsid w:val="00D36096"/>
    <w:rsid w:val="00D36221"/>
    <w:rsid w:val="00D41258"/>
    <w:rsid w:val="00D43073"/>
    <w:rsid w:val="00D44C6F"/>
    <w:rsid w:val="00D51542"/>
    <w:rsid w:val="00D53975"/>
    <w:rsid w:val="00D567FF"/>
    <w:rsid w:val="00D56D82"/>
    <w:rsid w:val="00D56F33"/>
    <w:rsid w:val="00D61E6A"/>
    <w:rsid w:val="00D62D53"/>
    <w:rsid w:val="00D648F1"/>
    <w:rsid w:val="00D67E86"/>
    <w:rsid w:val="00D70BFE"/>
    <w:rsid w:val="00D725B0"/>
    <w:rsid w:val="00D734FE"/>
    <w:rsid w:val="00D752FC"/>
    <w:rsid w:val="00D76EC2"/>
    <w:rsid w:val="00D77CFD"/>
    <w:rsid w:val="00D77FC6"/>
    <w:rsid w:val="00D80518"/>
    <w:rsid w:val="00D80B42"/>
    <w:rsid w:val="00D82B1F"/>
    <w:rsid w:val="00D82D0E"/>
    <w:rsid w:val="00D82F3A"/>
    <w:rsid w:val="00D83910"/>
    <w:rsid w:val="00D83CE8"/>
    <w:rsid w:val="00D83DCC"/>
    <w:rsid w:val="00D8543C"/>
    <w:rsid w:val="00D86632"/>
    <w:rsid w:val="00D86965"/>
    <w:rsid w:val="00D86F4F"/>
    <w:rsid w:val="00D91FBA"/>
    <w:rsid w:val="00D921D5"/>
    <w:rsid w:val="00D9281D"/>
    <w:rsid w:val="00D9521B"/>
    <w:rsid w:val="00D9633B"/>
    <w:rsid w:val="00D96359"/>
    <w:rsid w:val="00D97460"/>
    <w:rsid w:val="00DA0A03"/>
    <w:rsid w:val="00DA37B1"/>
    <w:rsid w:val="00DA7EF0"/>
    <w:rsid w:val="00DB0531"/>
    <w:rsid w:val="00DB2BBB"/>
    <w:rsid w:val="00DB4504"/>
    <w:rsid w:val="00DB6A80"/>
    <w:rsid w:val="00DD0A76"/>
    <w:rsid w:val="00DD17C3"/>
    <w:rsid w:val="00DD32EC"/>
    <w:rsid w:val="00DE0FC9"/>
    <w:rsid w:val="00DE3D1B"/>
    <w:rsid w:val="00DF0EE9"/>
    <w:rsid w:val="00DF5BBF"/>
    <w:rsid w:val="00DF733B"/>
    <w:rsid w:val="00DF7DD0"/>
    <w:rsid w:val="00E00B5A"/>
    <w:rsid w:val="00E00E01"/>
    <w:rsid w:val="00E01F70"/>
    <w:rsid w:val="00E0745F"/>
    <w:rsid w:val="00E10767"/>
    <w:rsid w:val="00E1097D"/>
    <w:rsid w:val="00E1106B"/>
    <w:rsid w:val="00E111FF"/>
    <w:rsid w:val="00E1733E"/>
    <w:rsid w:val="00E20D42"/>
    <w:rsid w:val="00E210F3"/>
    <w:rsid w:val="00E220E3"/>
    <w:rsid w:val="00E22D16"/>
    <w:rsid w:val="00E247A0"/>
    <w:rsid w:val="00E24979"/>
    <w:rsid w:val="00E25206"/>
    <w:rsid w:val="00E25C22"/>
    <w:rsid w:val="00E2737D"/>
    <w:rsid w:val="00E30B89"/>
    <w:rsid w:val="00E33EB4"/>
    <w:rsid w:val="00E34143"/>
    <w:rsid w:val="00E367F0"/>
    <w:rsid w:val="00E376AA"/>
    <w:rsid w:val="00E37F91"/>
    <w:rsid w:val="00E45259"/>
    <w:rsid w:val="00E50CC3"/>
    <w:rsid w:val="00E5293E"/>
    <w:rsid w:val="00E536E5"/>
    <w:rsid w:val="00E55327"/>
    <w:rsid w:val="00E56B5C"/>
    <w:rsid w:val="00E57C8B"/>
    <w:rsid w:val="00E63840"/>
    <w:rsid w:val="00E65684"/>
    <w:rsid w:val="00E67382"/>
    <w:rsid w:val="00E67817"/>
    <w:rsid w:val="00E7199D"/>
    <w:rsid w:val="00E76114"/>
    <w:rsid w:val="00E7755E"/>
    <w:rsid w:val="00E8029C"/>
    <w:rsid w:val="00E84BAC"/>
    <w:rsid w:val="00E85B61"/>
    <w:rsid w:val="00E939D7"/>
    <w:rsid w:val="00E977EB"/>
    <w:rsid w:val="00EA3259"/>
    <w:rsid w:val="00EA4B8B"/>
    <w:rsid w:val="00EB0276"/>
    <w:rsid w:val="00EB5984"/>
    <w:rsid w:val="00EC3347"/>
    <w:rsid w:val="00EC607F"/>
    <w:rsid w:val="00ED105E"/>
    <w:rsid w:val="00ED391D"/>
    <w:rsid w:val="00ED4245"/>
    <w:rsid w:val="00ED479F"/>
    <w:rsid w:val="00EF453E"/>
    <w:rsid w:val="00EF551A"/>
    <w:rsid w:val="00F0038D"/>
    <w:rsid w:val="00F00596"/>
    <w:rsid w:val="00F03682"/>
    <w:rsid w:val="00F04FF5"/>
    <w:rsid w:val="00F127B7"/>
    <w:rsid w:val="00F1523E"/>
    <w:rsid w:val="00F16075"/>
    <w:rsid w:val="00F20A0F"/>
    <w:rsid w:val="00F23054"/>
    <w:rsid w:val="00F30470"/>
    <w:rsid w:val="00F30D75"/>
    <w:rsid w:val="00F3163A"/>
    <w:rsid w:val="00F332DB"/>
    <w:rsid w:val="00F37038"/>
    <w:rsid w:val="00F4407A"/>
    <w:rsid w:val="00F451CA"/>
    <w:rsid w:val="00F45994"/>
    <w:rsid w:val="00F45A30"/>
    <w:rsid w:val="00F50286"/>
    <w:rsid w:val="00F5106C"/>
    <w:rsid w:val="00F52D95"/>
    <w:rsid w:val="00F5302E"/>
    <w:rsid w:val="00F54197"/>
    <w:rsid w:val="00F54610"/>
    <w:rsid w:val="00F62BFB"/>
    <w:rsid w:val="00F62DE6"/>
    <w:rsid w:val="00F64030"/>
    <w:rsid w:val="00F647BA"/>
    <w:rsid w:val="00F64C70"/>
    <w:rsid w:val="00F64D54"/>
    <w:rsid w:val="00F70A2D"/>
    <w:rsid w:val="00F769D6"/>
    <w:rsid w:val="00F8510D"/>
    <w:rsid w:val="00F8764F"/>
    <w:rsid w:val="00F93394"/>
    <w:rsid w:val="00F93B81"/>
    <w:rsid w:val="00F955FB"/>
    <w:rsid w:val="00FA0AED"/>
    <w:rsid w:val="00FA3D8C"/>
    <w:rsid w:val="00FB26BE"/>
    <w:rsid w:val="00FB43A1"/>
    <w:rsid w:val="00FC0964"/>
    <w:rsid w:val="00FC5846"/>
    <w:rsid w:val="00FC6597"/>
    <w:rsid w:val="00FC7C73"/>
    <w:rsid w:val="00FD3081"/>
    <w:rsid w:val="00FD5C9D"/>
    <w:rsid w:val="00FD6088"/>
    <w:rsid w:val="00FD65AC"/>
    <w:rsid w:val="00FE340E"/>
    <w:rsid w:val="00FE48CC"/>
    <w:rsid w:val="00FE70B3"/>
    <w:rsid w:val="00FF407B"/>
    <w:rsid w:val="00FF7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BA5B182"/>
  <w15:docId w15:val="{D42E716C-0685-4B80-9A65-68B878A4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095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3B164B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10F2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10F25"/>
    <w:rPr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3B164B"/>
    <w:rPr>
      <w:rFonts w:ascii="Arial" w:eastAsia="Times New Roman" w:hAnsi="Arial" w:cs="Arial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3F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F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F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F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F31"/>
    <w:rPr>
      <w:b/>
      <w:bCs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0954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customStyle="1" w:styleId="AUBodyCopy-noSpaceAfter">
    <w:name w:val="AU Body Copy - no Space After"/>
    <w:basedOn w:val="Normal"/>
    <w:rsid w:val="00C70954"/>
    <w:pPr>
      <w:overflowPunct w:val="0"/>
      <w:autoSpaceDE w:val="0"/>
      <w:autoSpaceDN w:val="0"/>
      <w:adjustRightInd w:val="0"/>
      <w:textAlignment w:val="baseline"/>
    </w:pPr>
    <w:rPr>
      <w:rFonts w:ascii="Arial Narrow" w:eastAsia="Times New Roman" w:hAnsi="Arial Narrow"/>
      <w:szCs w:val="20"/>
      <w:lang w:eastAsia="en-AU"/>
    </w:rPr>
  </w:style>
  <w:style w:type="character" w:customStyle="1" w:styleId="hvr">
    <w:name w:val="hvr"/>
    <w:basedOn w:val="DefaultParagraphFont"/>
    <w:rsid w:val="008E761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0DD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00E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adelaide.edu.au/hr/hsw/hsw-advic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BE3D2A-83FA-4D54-9159-2877723A0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2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Rebecca Stonor</cp:lastModifiedBy>
  <cp:revision>3</cp:revision>
  <cp:lastPrinted>2017-03-02T07:03:00Z</cp:lastPrinted>
  <dcterms:created xsi:type="dcterms:W3CDTF">2021-06-08T01:27:00Z</dcterms:created>
  <dcterms:modified xsi:type="dcterms:W3CDTF">2021-06-08T01:29:00Z</dcterms:modified>
</cp:coreProperties>
</file>