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E1C8E" w14:textId="1FC27DFF" w:rsidR="009D0BCD" w:rsidRDefault="001D182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A61F5" wp14:editId="053669D6">
                <wp:simplePos x="0" y="0"/>
                <wp:positionH relativeFrom="column">
                  <wp:posOffset>1143000</wp:posOffset>
                </wp:positionH>
                <wp:positionV relativeFrom="paragraph">
                  <wp:posOffset>7085965</wp:posOffset>
                </wp:positionV>
                <wp:extent cx="2392680" cy="904875"/>
                <wp:effectExtent l="0" t="0" r="0" b="0"/>
                <wp:wrapTight wrapText="bothSides">
                  <wp:wrapPolygon edited="0">
                    <wp:start x="344" y="1364"/>
                    <wp:lineTo x="344" y="20008"/>
                    <wp:lineTo x="20981" y="20008"/>
                    <wp:lineTo x="20981" y="1364"/>
                    <wp:lineTo x="344" y="1364"/>
                  </wp:wrapPolygon>
                </wp:wrapTight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48BE8" w14:textId="77777777" w:rsidR="003E1FE1" w:rsidRPr="001D182A" w:rsidRDefault="003E1FE1" w:rsidP="009E727C">
                            <w:pPr>
                              <w:pStyle w:val="signeddate"/>
                              <w:spacing w:line="360" w:lineRule="auto"/>
                              <w:jc w:val="left"/>
                              <w:rPr>
                                <w:rFonts w:ascii="Helvetica Neue Light" w:hAnsi="Helvetica Neue Light"/>
                                <w:i w:val="0"/>
                                <w:color w:val="0D0D0D" w:themeColor="text1" w:themeTint="F2"/>
                              </w:rPr>
                            </w:pPr>
                            <w:r w:rsidRPr="001D182A">
                              <w:rPr>
                                <w:rFonts w:ascii="Helvetica Neue Light" w:hAnsi="Helvetica Neue Light"/>
                                <w:i w:val="0"/>
                                <w:color w:val="0D0D0D" w:themeColor="text1" w:themeTint="F2"/>
                              </w:rPr>
                              <w:t>Name of person conferring Award</w:t>
                            </w:r>
                          </w:p>
                          <w:p w14:paraId="0AE81FD2" w14:textId="77777777" w:rsidR="003E1FE1" w:rsidRPr="001D182A" w:rsidRDefault="003E1FE1" w:rsidP="009E727C">
                            <w:pPr>
                              <w:pStyle w:val="signeddate"/>
                              <w:spacing w:line="360" w:lineRule="auto"/>
                              <w:jc w:val="left"/>
                              <w:rPr>
                                <w:rFonts w:ascii="Helvetica Neue Light" w:hAnsi="Helvetica Neue Light"/>
                                <w:i w:val="0"/>
                                <w:color w:val="0D0D0D" w:themeColor="text1" w:themeTint="F2"/>
                              </w:rPr>
                            </w:pPr>
                            <w:r w:rsidRPr="001D182A">
                              <w:rPr>
                                <w:rFonts w:ascii="Helvetica Neue Light" w:hAnsi="Helvetica Neue Light"/>
                                <w:i w:val="0"/>
                                <w:color w:val="0D0D0D" w:themeColor="text1" w:themeTint="F2"/>
                              </w:rPr>
                              <w:t>Title of person signing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A61F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0pt;margin-top:557.95pt;width:188.4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" filled="f" stroked="f">
                <v:textbox inset=",7.2pt,,7.2pt">
                  <w:txbxContent>
                    <w:p w14:paraId="50348BE8" w14:textId="77777777" w:rsidR="003E1FE1" w:rsidRPr="001D182A" w:rsidRDefault="003E1FE1" w:rsidP="009E727C">
                      <w:pPr>
                        <w:pStyle w:val="signeddate"/>
                        <w:spacing w:line="360" w:lineRule="auto"/>
                        <w:jc w:val="left"/>
                        <w:rPr>
                          <w:rFonts w:ascii="Helvetica Neue Light" w:hAnsi="Helvetica Neue Light"/>
                          <w:i w:val="0"/>
                          <w:color w:val="0D0D0D" w:themeColor="text1" w:themeTint="F2"/>
                        </w:rPr>
                      </w:pPr>
                      <w:r w:rsidRPr="001D182A">
                        <w:rPr>
                          <w:rFonts w:ascii="Helvetica Neue Light" w:hAnsi="Helvetica Neue Light"/>
                          <w:i w:val="0"/>
                          <w:color w:val="0D0D0D" w:themeColor="text1" w:themeTint="F2"/>
                        </w:rPr>
                        <w:t>Name of person conferring Award</w:t>
                      </w:r>
                    </w:p>
                    <w:p w14:paraId="0AE81FD2" w14:textId="77777777" w:rsidR="003E1FE1" w:rsidRPr="001D182A" w:rsidRDefault="003E1FE1" w:rsidP="009E727C">
                      <w:pPr>
                        <w:pStyle w:val="signeddate"/>
                        <w:spacing w:line="360" w:lineRule="auto"/>
                        <w:jc w:val="left"/>
                        <w:rPr>
                          <w:rFonts w:ascii="Helvetica Neue Light" w:hAnsi="Helvetica Neue Light"/>
                          <w:i w:val="0"/>
                          <w:color w:val="0D0D0D" w:themeColor="text1" w:themeTint="F2"/>
                        </w:rPr>
                      </w:pPr>
                      <w:r w:rsidRPr="001D182A">
                        <w:rPr>
                          <w:rFonts w:ascii="Helvetica Neue Light" w:hAnsi="Helvetica Neue Light"/>
                          <w:i w:val="0"/>
                          <w:color w:val="0D0D0D" w:themeColor="text1" w:themeTint="F2"/>
                        </w:rPr>
                        <w:t>Title of person signing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76C47B" wp14:editId="0368560A">
                <wp:simplePos x="0" y="0"/>
                <wp:positionH relativeFrom="column">
                  <wp:posOffset>1143000</wp:posOffset>
                </wp:positionH>
                <wp:positionV relativeFrom="paragraph">
                  <wp:posOffset>6858000</wp:posOffset>
                </wp:positionV>
                <wp:extent cx="3886200" cy="0"/>
                <wp:effectExtent l="0" t="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5051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E9674B" id="Straight Connector 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pt,540pt" to="396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" strokecolor="#505150" strokeweight=".25pt"/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4AE2CB" wp14:editId="065416FF">
                <wp:simplePos x="0" y="0"/>
                <wp:positionH relativeFrom="column">
                  <wp:posOffset>1143000</wp:posOffset>
                </wp:positionH>
                <wp:positionV relativeFrom="paragraph">
                  <wp:posOffset>3657600</wp:posOffset>
                </wp:positionV>
                <wp:extent cx="4714240" cy="2971800"/>
                <wp:effectExtent l="0" t="0" r="0" b="0"/>
                <wp:wrapTight wrapText="bothSides">
                  <wp:wrapPolygon edited="0">
                    <wp:start x="116" y="185"/>
                    <wp:lineTo x="116" y="21231"/>
                    <wp:lineTo x="21297" y="21231"/>
                    <wp:lineTo x="21297" y="185"/>
                    <wp:lineTo x="116" y="185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24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387AB" w14:textId="22BA512C" w:rsidR="003E1FE1" w:rsidRPr="001D182A" w:rsidRDefault="001D182A" w:rsidP="00397CA5">
                            <w:pPr>
                              <w:spacing w:after="400"/>
                              <w:rPr>
                                <w:rFonts w:ascii="Georgia" w:hAnsi="Georgia"/>
                                <w:color w:val="3C3C3B"/>
                                <w:sz w:val="28"/>
                                <w:szCs w:val="30"/>
                              </w:rPr>
                            </w:pPr>
                            <w:r w:rsidRPr="001D182A">
                              <w:rPr>
                                <w:rFonts w:ascii="Georgia" w:hAnsi="Georgia"/>
                                <w:color w:val="3C3C3B"/>
                                <w:sz w:val="28"/>
                                <w:szCs w:val="30"/>
                              </w:rPr>
                              <w:t xml:space="preserve">This volunteer award </w:t>
                            </w:r>
                            <w:proofErr w:type="spellStart"/>
                            <w:r w:rsidRPr="001D182A">
                              <w:rPr>
                                <w:rFonts w:ascii="Georgia" w:hAnsi="Georgia"/>
                                <w:color w:val="3C3C3B"/>
                                <w:sz w:val="28"/>
                                <w:szCs w:val="30"/>
                              </w:rPr>
                              <w:t>recognises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14:paraId="39685F92" w14:textId="77777777" w:rsidR="003E1FE1" w:rsidRPr="001D182A" w:rsidRDefault="003E1FE1" w:rsidP="00397CA5">
                            <w:pPr>
                              <w:spacing w:after="500"/>
                              <w:rPr>
                                <w:rFonts w:ascii="Georgia" w:hAnsi="Georgia"/>
                                <w:i/>
                                <w:color w:val="3C3C3B"/>
                                <w:sz w:val="70"/>
                                <w:szCs w:val="70"/>
                              </w:rPr>
                            </w:pPr>
                            <w:r w:rsidRPr="001D182A">
                              <w:rPr>
                                <w:rFonts w:ascii="Georgia" w:hAnsi="Georgia"/>
                                <w:i/>
                                <w:color w:val="3C3C3B"/>
                                <w:sz w:val="70"/>
                                <w:szCs w:val="70"/>
                              </w:rPr>
                              <w:t>Insert Name here</w:t>
                            </w:r>
                          </w:p>
                          <w:p w14:paraId="568422AD" w14:textId="77777777" w:rsidR="001D182A" w:rsidRDefault="001D182A" w:rsidP="001D182A">
                            <w:pPr>
                              <w:pStyle w:val="BodyText1"/>
                              <w:spacing w:after="340"/>
                              <w:rPr>
                                <w:rFonts w:ascii="Georgia" w:hAnsi="Georgia" w:cs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Georgia"/>
                                <w:sz w:val="28"/>
                                <w:szCs w:val="28"/>
                              </w:rPr>
                              <w:t xml:space="preserve">For their exceptional volunteer contribution </w:t>
                            </w:r>
                            <w:r>
                              <w:rPr>
                                <w:rFonts w:ascii="Georgia" w:hAnsi="Georgia" w:cs="Georgia"/>
                                <w:sz w:val="28"/>
                                <w:szCs w:val="28"/>
                              </w:rPr>
                              <w:br/>
                              <w:t>to the University</w:t>
                            </w:r>
                          </w:p>
                          <w:p w14:paraId="4E19AF60" w14:textId="77777777" w:rsidR="003E1FE1" w:rsidRPr="001D182A" w:rsidRDefault="003E1FE1" w:rsidP="00486901">
                            <w:pPr>
                              <w:rPr>
                                <w:rFonts w:ascii="Georgia" w:hAnsi="Georgia"/>
                                <w:i/>
                                <w:color w:val="3C3C3B"/>
                                <w:sz w:val="36"/>
                                <w:szCs w:val="36"/>
                              </w:rPr>
                            </w:pPr>
                            <w:r w:rsidRPr="001D182A">
                              <w:rPr>
                                <w:rFonts w:ascii="Georgia" w:hAnsi="Georgia"/>
                                <w:i/>
                                <w:color w:val="3C3C3B"/>
                                <w:sz w:val="36"/>
                                <w:szCs w:val="36"/>
                              </w:rPr>
                              <w:t>Insert date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AE2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90pt;margin-top:4in;width:371.2pt;height:2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" filled="f" stroked="f">
                <v:textbox inset=",7.2pt,,7.2pt">
                  <w:txbxContent>
                    <w:p w14:paraId="23B387AB" w14:textId="22BA512C" w:rsidR="003E1FE1" w:rsidRPr="001D182A" w:rsidRDefault="001D182A" w:rsidP="00397CA5">
                      <w:pPr>
                        <w:spacing w:after="400"/>
                        <w:rPr>
                          <w:rFonts w:ascii="Georgia" w:hAnsi="Georgia"/>
                          <w:color w:val="3C3C3B"/>
                          <w:sz w:val="28"/>
                          <w:szCs w:val="30"/>
                        </w:rPr>
                      </w:pPr>
                      <w:r w:rsidRPr="001D182A">
                        <w:rPr>
                          <w:rFonts w:ascii="Georgia" w:hAnsi="Georgia"/>
                          <w:color w:val="3C3C3B"/>
                          <w:sz w:val="28"/>
                          <w:szCs w:val="30"/>
                        </w:rPr>
                        <w:t xml:space="preserve">This volunteer award </w:t>
                      </w:r>
                      <w:proofErr w:type="spellStart"/>
                      <w:r w:rsidRPr="001D182A">
                        <w:rPr>
                          <w:rFonts w:ascii="Georgia" w:hAnsi="Georgia"/>
                          <w:color w:val="3C3C3B"/>
                          <w:sz w:val="28"/>
                          <w:szCs w:val="30"/>
                        </w:rPr>
                        <w:t>recognises</w:t>
                      </w:r>
                      <w:bookmarkStart w:id="1" w:name="_GoBack"/>
                      <w:bookmarkEnd w:id="1"/>
                      <w:proofErr w:type="spellEnd"/>
                    </w:p>
                    <w:p w14:paraId="39685F92" w14:textId="77777777" w:rsidR="003E1FE1" w:rsidRPr="001D182A" w:rsidRDefault="003E1FE1" w:rsidP="00397CA5">
                      <w:pPr>
                        <w:spacing w:after="500"/>
                        <w:rPr>
                          <w:rFonts w:ascii="Georgia" w:hAnsi="Georgia"/>
                          <w:i/>
                          <w:color w:val="3C3C3B"/>
                          <w:sz w:val="70"/>
                          <w:szCs w:val="70"/>
                        </w:rPr>
                      </w:pPr>
                      <w:r w:rsidRPr="001D182A">
                        <w:rPr>
                          <w:rFonts w:ascii="Georgia" w:hAnsi="Georgia"/>
                          <w:i/>
                          <w:color w:val="3C3C3B"/>
                          <w:sz w:val="70"/>
                          <w:szCs w:val="70"/>
                        </w:rPr>
                        <w:t>Insert Name here</w:t>
                      </w:r>
                    </w:p>
                    <w:p w14:paraId="568422AD" w14:textId="77777777" w:rsidR="001D182A" w:rsidRDefault="001D182A" w:rsidP="001D182A">
                      <w:pPr>
                        <w:pStyle w:val="BodyText1"/>
                        <w:spacing w:after="340"/>
                        <w:rPr>
                          <w:rFonts w:ascii="Georgia" w:hAnsi="Georgia" w:cs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Georgia"/>
                          <w:sz w:val="28"/>
                          <w:szCs w:val="28"/>
                        </w:rPr>
                        <w:t xml:space="preserve">For their exceptional volunteer contribution </w:t>
                      </w:r>
                      <w:r>
                        <w:rPr>
                          <w:rFonts w:ascii="Georgia" w:hAnsi="Georgia" w:cs="Georgia"/>
                          <w:sz w:val="28"/>
                          <w:szCs w:val="28"/>
                        </w:rPr>
                        <w:br/>
                        <w:t>to the University</w:t>
                      </w:r>
                    </w:p>
                    <w:p w14:paraId="4E19AF60" w14:textId="77777777" w:rsidR="003E1FE1" w:rsidRPr="001D182A" w:rsidRDefault="003E1FE1" w:rsidP="00486901">
                      <w:pPr>
                        <w:rPr>
                          <w:rFonts w:ascii="Georgia" w:hAnsi="Georgia"/>
                          <w:i/>
                          <w:color w:val="3C3C3B"/>
                          <w:sz w:val="36"/>
                          <w:szCs w:val="36"/>
                        </w:rPr>
                      </w:pPr>
                      <w:r w:rsidRPr="001D182A">
                        <w:rPr>
                          <w:rFonts w:ascii="Georgia" w:hAnsi="Georgia"/>
                          <w:i/>
                          <w:color w:val="3C3C3B"/>
                          <w:sz w:val="36"/>
                          <w:szCs w:val="36"/>
                        </w:rPr>
                        <w:t>Insert date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9D0BCD" w:rsidSect="009D0BCD">
      <w:headerReference w:type="default" r:id="rId7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9E103" w14:textId="77777777" w:rsidR="001110D4" w:rsidRDefault="001110D4">
      <w:r>
        <w:separator/>
      </w:r>
    </w:p>
  </w:endnote>
  <w:endnote w:type="continuationSeparator" w:id="0">
    <w:p w14:paraId="4A8E5022" w14:textId="77777777" w:rsidR="001110D4" w:rsidRDefault="0011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Italic">
    <w:altName w:val="Georg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NeueLTStd-L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AB2F9" w14:textId="77777777" w:rsidR="001110D4" w:rsidRDefault="001110D4">
      <w:r>
        <w:separator/>
      </w:r>
    </w:p>
  </w:footnote>
  <w:footnote w:type="continuationSeparator" w:id="0">
    <w:p w14:paraId="16667AA2" w14:textId="77777777" w:rsidR="001110D4" w:rsidRDefault="001110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82790" w14:textId="77777777" w:rsidR="003E1FE1" w:rsidRDefault="00F1140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EBBBE89" wp14:editId="110D6B33">
          <wp:simplePos x="0" y="0"/>
          <wp:positionH relativeFrom="column">
            <wp:posOffset>-1310972</wp:posOffset>
          </wp:positionH>
          <wp:positionV relativeFrom="paragraph">
            <wp:posOffset>-640080</wp:posOffset>
          </wp:positionV>
          <wp:extent cx="7877195" cy="11051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8 - Volunteer Certificates P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402" cy="1106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47"/>
    <w:rsid w:val="000205D2"/>
    <w:rsid w:val="001110D4"/>
    <w:rsid w:val="001D182A"/>
    <w:rsid w:val="00275FB5"/>
    <w:rsid w:val="002777FB"/>
    <w:rsid w:val="002A6047"/>
    <w:rsid w:val="00365E1B"/>
    <w:rsid w:val="00393BFE"/>
    <w:rsid w:val="00397CA5"/>
    <w:rsid w:val="003E1FE1"/>
    <w:rsid w:val="00486901"/>
    <w:rsid w:val="004C71FB"/>
    <w:rsid w:val="004C7B13"/>
    <w:rsid w:val="004F161D"/>
    <w:rsid w:val="005F6F05"/>
    <w:rsid w:val="006A3950"/>
    <w:rsid w:val="007524B3"/>
    <w:rsid w:val="007C2125"/>
    <w:rsid w:val="008D294F"/>
    <w:rsid w:val="008E5F06"/>
    <w:rsid w:val="008E7CC8"/>
    <w:rsid w:val="009D0BCD"/>
    <w:rsid w:val="009E727C"/>
    <w:rsid w:val="009F28FB"/>
    <w:rsid w:val="009F598B"/>
    <w:rsid w:val="00A43D1A"/>
    <w:rsid w:val="00AF206C"/>
    <w:rsid w:val="00B15699"/>
    <w:rsid w:val="00C468D6"/>
    <w:rsid w:val="00D06111"/>
    <w:rsid w:val="00E1219B"/>
    <w:rsid w:val="00EE458A"/>
    <w:rsid w:val="00F114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82D15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05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5D2"/>
  </w:style>
  <w:style w:type="paragraph" w:styleId="Footer">
    <w:name w:val="footer"/>
    <w:basedOn w:val="Normal"/>
    <w:link w:val="FooterChar"/>
    <w:uiPriority w:val="99"/>
    <w:unhideWhenUsed/>
    <w:rsid w:val="000205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5D2"/>
  </w:style>
  <w:style w:type="paragraph" w:customStyle="1" w:styleId="line1">
    <w:name w:val="line 1"/>
    <w:basedOn w:val="Normal"/>
    <w:uiPriority w:val="99"/>
    <w:rsid w:val="002777FB"/>
    <w:pPr>
      <w:widowControl w:val="0"/>
      <w:autoSpaceDE w:val="0"/>
      <w:autoSpaceDN w:val="0"/>
      <w:adjustRightInd w:val="0"/>
      <w:spacing w:line="380" w:lineRule="atLeast"/>
      <w:jc w:val="center"/>
      <w:textAlignment w:val="center"/>
    </w:pPr>
    <w:rPr>
      <w:rFonts w:ascii="Georgia" w:hAnsi="Georgia" w:cs="Georgia"/>
      <w:color w:val="7F7F7F" w:themeColor="text1" w:themeTint="80"/>
      <w:spacing w:val="-3"/>
      <w:sz w:val="30"/>
      <w:szCs w:val="30"/>
      <w:lang w:val="en-GB"/>
    </w:rPr>
  </w:style>
  <w:style w:type="paragraph" w:customStyle="1" w:styleId="nametitle">
    <w:name w:val="name/title"/>
    <w:basedOn w:val="Normal"/>
    <w:uiPriority w:val="99"/>
    <w:rsid w:val="000205D2"/>
    <w:pPr>
      <w:widowControl w:val="0"/>
      <w:autoSpaceDE w:val="0"/>
      <w:autoSpaceDN w:val="0"/>
      <w:adjustRightInd w:val="0"/>
      <w:spacing w:before="340" w:after="454" w:line="780" w:lineRule="atLeast"/>
      <w:jc w:val="center"/>
      <w:textAlignment w:val="center"/>
    </w:pPr>
    <w:rPr>
      <w:rFonts w:ascii="Georgia-Italic" w:hAnsi="Georgia-Italic" w:cs="Georgia-Italic"/>
      <w:i/>
      <w:iCs/>
      <w:color w:val="0069AA"/>
      <w:sz w:val="70"/>
      <w:szCs w:val="70"/>
      <w:lang w:val="en-GB"/>
    </w:rPr>
  </w:style>
  <w:style w:type="paragraph" w:customStyle="1" w:styleId="signeddate">
    <w:name w:val="signed/date"/>
    <w:basedOn w:val="Normal"/>
    <w:uiPriority w:val="99"/>
    <w:rsid w:val="000205D2"/>
    <w:pPr>
      <w:widowControl w:val="0"/>
      <w:autoSpaceDE w:val="0"/>
      <w:autoSpaceDN w:val="0"/>
      <w:adjustRightInd w:val="0"/>
      <w:spacing w:line="200" w:lineRule="atLeast"/>
      <w:jc w:val="center"/>
      <w:textAlignment w:val="center"/>
    </w:pPr>
    <w:rPr>
      <w:rFonts w:ascii="Georgia-Italic" w:hAnsi="Georgia-Italic" w:cs="Georgia-Italic"/>
      <w:i/>
      <w:iCs/>
      <w:color w:val="383805"/>
      <w:spacing w:val="-2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9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98B"/>
    <w:rPr>
      <w:rFonts w:ascii="Lucida Grande" w:hAnsi="Lucida Grande" w:cs="Lucida Grande"/>
      <w:sz w:val="18"/>
      <w:szCs w:val="18"/>
    </w:rPr>
  </w:style>
  <w:style w:type="paragraph" w:customStyle="1" w:styleId="BodyText1">
    <w:name w:val="Body Text1"/>
    <w:basedOn w:val="Normal"/>
    <w:uiPriority w:val="99"/>
    <w:rsid w:val="001D182A"/>
    <w:pPr>
      <w:widowControl w:val="0"/>
      <w:tabs>
        <w:tab w:val="left" w:pos="140"/>
      </w:tabs>
      <w:suppressAutoHyphens/>
      <w:autoSpaceDE w:val="0"/>
      <w:autoSpaceDN w:val="0"/>
      <w:adjustRightInd w:val="0"/>
      <w:spacing w:after="57" w:line="220" w:lineRule="atLeast"/>
      <w:textAlignment w:val="center"/>
    </w:pPr>
    <w:rPr>
      <w:rFonts w:ascii="HelveticaNeueLTStd-Lt" w:hAnsi="HelveticaNeueLTStd-Lt" w:cs="HelveticaNeueLTStd-Lt"/>
      <w:color w:val="000000"/>
      <w:sz w:val="17"/>
      <w:szCs w:val="17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BDE613-1C2F-42E0-B813-B549F27EF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4CF84EE8.dotm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Adelaide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Kerry James</cp:lastModifiedBy>
  <cp:revision>3</cp:revision>
  <cp:lastPrinted>2013-01-04T01:40:00Z</cp:lastPrinted>
  <dcterms:created xsi:type="dcterms:W3CDTF">2017-10-03T05:15:00Z</dcterms:created>
  <dcterms:modified xsi:type="dcterms:W3CDTF">2017-11-17T01:11:00Z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